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0E299" w14:textId="02CF45BC" w:rsidR="007F57C1" w:rsidRPr="009B13CA" w:rsidRDefault="00D91DAB" w:rsidP="009B13CA">
      <w:pPr>
        <w:pStyle w:val="Heading1"/>
        <w:spacing w:before="120"/>
        <w:rPr>
          <w:rFonts w:cs="Arial"/>
        </w:rPr>
      </w:pPr>
      <w:r w:rsidRPr="009B13CA">
        <w:rPr>
          <w:rFonts w:cs="Arial"/>
        </w:rPr>
        <w:t>Australia’s Disability Strategy</w:t>
      </w:r>
      <w:r w:rsidR="009B13CA" w:rsidRPr="009B13CA">
        <w:rPr>
          <w:rFonts w:cs="Arial"/>
        </w:rPr>
        <w:t xml:space="preserve"> </w:t>
      </w:r>
      <w:r w:rsidRPr="009B13CA">
        <w:rPr>
          <w:rFonts w:cs="Arial"/>
        </w:rPr>
        <w:t xml:space="preserve">2021–2031 </w:t>
      </w:r>
    </w:p>
    <w:p w14:paraId="7B2A4F52" w14:textId="77777777" w:rsidR="008E1D69" w:rsidRPr="009B13CA" w:rsidRDefault="00275697" w:rsidP="009B13CA">
      <w:pPr>
        <w:pStyle w:val="Heading2"/>
        <w:spacing w:line="360" w:lineRule="auto"/>
        <w:rPr>
          <w:rFonts w:cs="Arial"/>
        </w:rPr>
      </w:pPr>
      <w:r w:rsidRPr="009B13CA">
        <w:rPr>
          <w:rFonts w:cs="Arial"/>
        </w:rPr>
        <w:t>National Forum</w:t>
      </w:r>
      <w:r w:rsidR="00E61851" w:rsidRPr="009B13CA">
        <w:rPr>
          <w:rFonts w:cs="Arial"/>
        </w:rPr>
        <w:t xml:space="preserve"> </w:t>
      </w:r>
    </w:p>
    <w:p w14:paraId="0647FCAA" w14:textId="2E282394" w:rsidR="006355FB" w:rsidRPr="009B13CA" w:rsidRDefault="008E1D69" w:rsidP="009B13CA">
      <w:pPr>
        <w:pStyle w:val="Heading2"/>
        <w:spacing w:line="360" w:lineRule="auto"/>
        <w:rPr>
          <w:rFonts w:cs="Arial"/>
        </w:rPr>
      </w:pPr>
      <w:r w:rsidRPr="009B13CA">
        <w:rPr>
          <w:rFonts w:cs="Arial"/>
        </w:rPr>
        <w:t xml:space="preserve">2–3 </w:t>
      </w:r>
      <w:r w:rsidR="00E61851" w:rsidRPr="009B13CA">
        <w:rPr>
          <w:rFonts w:cs="Arial"/>
        </w:rPr>
        <w:t>November 2022</w:t>
      </w:r>
    </w:p>
    <w:p w14:paraId="7B8899F1" w14:textId="266E2548" w:rsidR="00F94C8D" w:rsidRPr="009B13CA" w:rsidRDefault="007E4583" w:rsidP="009B13CA">
      <w:pPr>
        <w:pStyle w:val="Heading3"/>
        <w:spacing w:before="120" w:after="600"/>
        <w:rPr>
          <w:rFonts w:cs="Arial"/>
        </w:rPr>
      </w:pPr>
      <w:r w:rsidRPr="009B13CA">
        <w:rPr>
          <w:rFonts w:cs="Arial"/>
        </w:rPr>
        <w:t>A</w:t>
      </w:r>
      <w:r w:rsidR="009B13CA" w:rsidRPr="009B13CA">
        <w:rPr>
          <w:rFonts w:cs="Arial"/>
        </w:rPr>
        <w:t xml:space="preserve"> text-only </w:t>
      </w:r>
      <w:r w:rsidR="00151817" w:rsidRPr="009B13CA">
        <w:rPr>
          <w:rFonts w:cs="Arial"/>
        </w:rPr>
        <w:t xml:space="preserve">Easy Read </w:t>
      </w:r>
      <w:r w:rsidR="00275697" w:rsidRPr="009B13CA">
        <w:rPr>
          <w:rFonts w:cs="Arial"/>
        </w:rPr>
        <w:t>report</w:t>
      </w:r>
    </w:p>
    <w:p w14:paraId="1E493DD0" w14:textId="04C0DA05" w:rsidR="00E90F97" w:rsidRPr="009B13CA" w:rsidRDefault="00F64870" w:rsidP="009B13CA">
      <w:pPr>
        <w:pStyle w:val="Heading2"/>
        <w:spacing w:line="360" w:lineRule="auto"/>
        <w:rPr>
          <w:rFonts w:cs="Arial"/>
        </w:rPr>
      </w:pPr>
      <w:bookmarkStart w:id="0" w:name="_Toc349720822"/>
      <w:r w:rsidRPr="009B13CA">
        <w:rPr>
          <w:rFonts w:cs="Arial"/>
        </w:rPr>
        <w:t xml:space="preserve">How to use this </w:t>
      </w:r>
      <w:bookmarkEnd w:id="0"/>
      <w:r w:rsidR="00275697" w:rsidRPr="009B13CA">
        <w:rPr>
          <w:rFonts w:cs="Arial"/>
        </w:rPr>
        <w:t>report</w:t>
      </w:r>
      <w:r w:rsidR="005C568E" w:rsidRPr="009B13CA">
        <w:rPr>
          <w:rFonts w:cs="Arial"/>
        </w:rPr>
        <w:t xml:space="preserve"> </w:t>
      </w:r>
    </w:p>
    <w:p w14:paraId="42DBA356" w14:textId="7475A155" w:rsidR="009B13CA" w:rsidRPr="009B13CA" w:rsidRDefault="002D141F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sdt>
        <w:sdtPr>
          <w:rPr>
            <w:rFonts w:cs="Arial"/>
          </w:rPr>
          <w:alias w:val="Author"/>
          <w:tag w:val=""/>
          <w:id w:val="797578269"/>
          <w:placeholder>
            <w:docPart w:val="ED9B6388C3D642A791BE6456160E720E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9B13CA" w:rsidRPr="009B13CA">
            <w:rPr>
              <w:rFonts w:cs="Arial"/>
            </w:rPr>
            <w:t>Australia’s Disability Strategy Advisory Council (the Council)</w:t>
          </w:r>
        </w:sdtContent>
      </w:sdt>
      <w:r w:rsidR="009B13CA" w:rsidRPr="009B13CA">
        <w:rPr>
          <w:rFonts w:cs="Arial"/>
        </w:rPr>
        <w:t xml:space="preserve"> wrote this</w:t>
      </w:r>
      <w:r w:rsidR="009B13CA">
        <w:rPr>
          <w:rFonts w:cs="Arial"/>
        </w:rPr>
        <w:t> </w:t>
      </w:r>
      <w:r w:rsidR="009B13CA" w:rsidRPr="009B13CA">
        <w:rPr>
          <w:rFonts w:cs="Arial"/>
        </w:rPr>
        <w:t xml:space="preserve">report. </w:t>
      </w:r>
    </w:p>
    <w:p w14:paraId="7F15F101" w14:textId="77777777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 xml:space="preserve">When you see the word ‘we’, it means the Council. </w:t>
      </w:r>
    </w:p>
    <w:p w14:paraId="07CBC09B" w14:textId="77777777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 xml:space="preserve">We wrote this report in an </w:t>
      </w:r>
      <w:proofErr w:type="gramStart"/>
      <w:r w:rsidRPr="009B13CA">
        <w:rPr>
          <w:rFonts w:cs="Arial"/>
        </w:rPr>
        <w:t>easy to read</w:t>
      </w:r>
      <w:proofErr w:type="gramEnd"/>
      <w:r w:rsidRPr="009B13CA">
        <w:rPr>
          <w:rFonts w:cs="Arial"/>
        </w:rPr>
        <w:t xml:space="preserve"> way. </w:t>
      </w:r>
    </w:p>
    <w:p w14:paraId="1A646F92" w14:textId="77777777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 xml:space="preserve">We wrote some important words in </w:t>
      </w:r>
      <w:r w:rsidRPr="009B13CA">
        <w:rPr>
          <w:rStyle w:val="Strong"/>
          <w:rFonts w:cs="Arial"/>
        </w:rPr>
        <w:t>bold</w:t>
      </w:r>
      <w:r w:rsidRPr="009B13CA">
        <w:rPr>
          <w:rFonts w:cs="Arial"/>
        </w:rPr>
        <w:t>.</w:t>
      </w:r>
    </w:p>
    <w:p w14:paraId="1A18F29B" w14:textId="77777777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>This means the letters are thicker and darker.</w:t>
      </w:r>
    </w:p>
    <w:p w14:paraId="4A1FF17C" w14:textId="77777777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 xml:space="preserve">We explain what these bold words mean. </w:t>
      </w:r>
    </w:p>
    <w:p w14:paraId="467FFF55" w14:textId="1CA78E2C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 xml:space="preserve">There is a list of these words on page </w:t>
      </w:r>
      <w:r w:rsidR="00F83F68">
        <w:rPr>
          <w:rFonts w:cs="Arial"/>
        </w:rPr>
        <w:t>16</w:t>
      </w:r>
      <w:r w:rsidRPr="009B13CA">
        <w:rPr>
          <w:rFonts w:cs="Arial"/>
        </w:rPr>
        <w:t xml:space="preserve">. </w:t>
      </w:r>
    </w:p>
    <w:p w14:paraId="37733F30" w14:textId="77777777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>This Easy Read report is a summary of another report. This means it only includes the most important ideas.</w:t>
      </w:r>
    </w:p>
    <w:p w14:paraId="5B4BF013" w14:textId="77777777" w:rsidR="009B13CA" w:rsidRPr="009B13CA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9B13CA">
        <w:rPr>
          <w:rFonts w:cs="Arial"/>
        </w:rPr>
        <w:t>You can find the other report on our website.</w:t>
      </w:r>
    </w:p>
    <w:p w14:paraId="0B45E85D" w14:textId="36C4C988" w:rsidR="009B13CA" w:rsidRPr="002D141F" w:rsidRDefault="009B13CA" w:rsidP="009B13C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b/>
          <w:bCs/>
          <w:lang w:val="nl-NL"/>
        </w:rPr>
      </w:pPr>
      <w:r w:rsidRPr="002D141F">
        <w:rPr>
          <w:rFonts w:cs="Arial"/>
          <w:lang w:val="nl-NL"/>
        </w:rPr>
        <w:t xml:space="preserve">Website – </w:t>
      </w:r>
      <w:r w:rsidR="002D141F">
        <w:fldChar w:fldCharType="begin"/>
      </w:r>
      <w:r w:rsidR="002D141F" w:rsidRPr="002D141F">
        <w:rPr>
          <w:lang w:val="nl-NL"/>
        </w:rPr>
        <w:instrText>HYPERLINK "http://www.disabilitygateway.gov.au/ads"</w:instrText>
      </w:r>
      <w:r w:rsidR="002D141F">
        <w:fldChar w:fldCharType="separate"/>
      </w:r>
      <w:r w:rsidRPr="002D141F">
        <w:rPr>
          <w:rStyle w:val="Hyperlink"/>
          <w:rFonts w:cs="Arial"/>
          <w:lang w:val="nl-NL"/>
        </w:rPr>
        <w:t>www.disabilitygateway.gov.au/ads</w:t>
      </w:r>
      <w:r w:rsidR="002D141F">
        <w:rPr>
          <w:rStyle w:val="Hyperlink"/>
          <w:rFonts w:cs="Arial"/>
        </w:rPr>
        <w:fldChar w:fldCharType="end"/>
      </w:r>
      <w:r w:rsidRPr="002D141F">
        <w:rPr>
          <w:rFonts w:cs="Arial"/>
          <w:lang w:val="nl-NL"/>
        </w:rPr>
        <w:t xml:space="preserve"> </w:t>
      </w:r>
    </w:p>
    <w:p w14:paraId="13EFFB00" w14:textId="7E9331B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You can ask for help to read this report. A friend, family member or support person may be able to help you. </w:t>
      </w:r>
    </w:p>
    <w:p w14:paraId="68D133FD" w14:textId="77777777" w:rsidR="007A10F8" w:rsidRPr="009B13CA" w:rsidRDefault="00A33000" w:rsidP="009B13CA">
      <w:pPr>
        <w:pStyle w:val="TOCHeading"/>
        <w:spacing w:line="360" w:lineRule="auto"/>
        <w:rPr>
          <w:rFonts w:cs="Arial"/>
          <w:noProof/>
        </w:rPr>
      </w:pPr>
      <w:r w:rsidRPr="009B13CA">
        <w:rPr>
          <w:rFonts w:cs="Arial"/>
        </w:rPr>
        <w:br w:type="page"/>
      </w:r>
      <w:bookmarkStart w:id="1" w:name="_Toc349720823"/>
      <w:r w:rsidRPr="009B13CA">
        <w:rPr>
          <w:rFonts w:cs="Arial"/>
        </w:rPr>
        <w:lastRenderedPageBreak/>
        <w:t xml:space="preserve">What’s in this </w:t>
      </w:r>
      <w:bookmarkEnd w:id="1"/>
      <w:r w:rsidR="00275697" w:rsidRPr="009B13CA">
        <w:rPr>
          <w:rFonts w:cs="Arial"/>
        </w:rPr>
        <w:t>report</w:t>
      </w:r>
      <w:r w:rsidR="00965EEB" w:rsidRPr="009B13CA">
        <w:rPr>
          <w:rFonts w:cs="Arial"/>
        </w:rPr>
        <w:t>?</w:t>
      </w:r>
      <w:r w:rsidR="00AC71D2" w:rsidRPr="009B13CA">
        <w:rPr>
          <w:rFonts w:cs="Arial"/>
          <w:color w:val="005A70"/>
          <w:sz w:val="32"/>
          <w:lang w:val="x-none"/>
        </w:rPr>
        <w:fldChar w:fldCharType="begin"/>
      </w:r>
      <w:r w:rsidR="00AC71D2" w:rsidRPr="009B13CA">
        <w:rPr>
          <w:rFonts w:cs="Arial"/>
        </w:rPr>
        <w:instrText xml:space="preserve"> TOC \h \z \u \t "Heading 2,1" </w:instrText>
      </w:r>
      <w:r w:rsidR="00AC71D2" w:rsidRPr="009B13CA">
        <w:rPr>
          <w:rFonts w:cs="Arial"/>
          <w:color w:val="005A70"/>
          <w:sz w:val="32"/>
          <w:lang w:val="x-none"/>
        </w:rPr>
        <w:fldChar w:fldCharType="separate"/>
      </w:r>
    </w:p>
    <w:p w14:paraId="520FB270" w14:textId="353E35EA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16" w:history="1">
        <w:r w:rsidR="007A10F8" w:rsidRPr="009B13CA">
          <w:rPr>
            <w:rStyle w:val="Hyperlink"/>
            <w:rFonts w:cs="Arial"/>
            <w:noProof/>
          </w:rPr>
          <w:t>What’s this report about?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_Toc129949616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3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3F3D53B8" w14:textId="2C39B723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17" w:history="1">
        <w:r w:rsidR="007A10F8" w:rsidRPr="009B13CA">
          <w:rPr>
            <w:rStyle w:val="Hyperlink"/>
            <w:rFonts w:cs="Arial"/>
            <w:noProof/>
          </w:rPr>
          <w:t>What were the key ideas?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_Toc129949617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4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2EC19C4D" w14:textId="53F3B29C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18" w:history="1">
        <w:r w:rsidR="007A10F8" w:rsidRPr="009B13CA">
          <w:rPr>
            <w:rStyle w:val="Hyperlink"/>
            <w:rFonts w:cs="Arial"/>
            <w:noProof/>
          </w:rPr>
          <w:t>What did they talk about at each session?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_Toc129949618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5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5496035F" w14:textId="79E65405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19" w:history="1">
        <w:r w:rsidR="007A10F8" w:rsidRPr="009B13CA">
          <w:rPr>
            <w:rStyle w:val="Hyperlink"/>
            <w:rFonts w:cs="Arial"/>
            <w:noProof/>
          </w:rPr>
          <w:t>Session 1 – Working and earning money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_Toc129949619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6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1A0C45B4" w14:textId="32D8D15E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</w:rPr>
      </w:pPr>
      <w:hyperlink w:anchor="_Toc129949620" w:history="1">
        <w:r w:rsidR="007A10F8" w:rsidRPr="009B13CA">
          <w:rPr>
            <w:rStyle w:val="Hyperlink"/>
            <w:rFonts w:cs="Arial"/>
            <w:b w:val="0"/>
            <w:noProof/>
            <w:color w:val="auto"/>
          </w:rPr>
          <w:t>Session 2 – Inclusive homes and communities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_Toc129949620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7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63DADD56" w14:textId="5ABC031F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1" w:history="1">
        <w:r w:rsidR="007A10F8" w:rsidRPr="009B13CA">
          <w:rPr>
            <w:rStyle w:val="Hyperlink"/>
            <w:rFonts w:cs="Arial"/>
            <w:noProof/>
          </w:rPr>
          <w:t>Session 3 – Rights for fair treatment and safety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_Toc129949621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8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5E6A0900" w14:textId="6CFD8691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2" w:history="1">
        <w:r w:rsidR="007A10F8" w:rsidRPr="009B13CA">
          <w:rPr>
            <w:rStyle w:val="Hyperlink"/>
            <w:rFonts w:cs="Arial"/>
            <w:noProof/>
          </w:rPr>
          <w:t>Session 4 – Health and wellbeing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_Toc129949622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10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24E84042" w14:textId="7BAD6E7D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3" w:history="1">
        <w:r w:rsidR="007A10F8" w:rsidRPr="009B13CA">
          <w:rPr>
            <w:rStyle w:val="Hyperlink"/>
            <w:rFonts w:cs="Arial"/>
            <w:noProof/>
          </w:rPr>
          <w:t>Session 5 – Learning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_Toc129949623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11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7CF5F618" w14:textId="67FD3D41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4" w:history="1">
        <w:r w:rsidR="007A10F8" w:rsidRPr="009B13CA">
          <w:rPr>
            <w:rStyle w:val="Hyperlink"/>
            <w:rFonts w:cs="Arial"/>
            <w:noProof/>
          </w:rPr>
          <w:t>Session 6 – Getting support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_Toc129949624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12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02EEF9EC" w14:textId="40484E91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5" w:history="1">
        <w:r w:rsidR="007A10F8" w:rsidRPr="009B13CA">
          <w:rPr>
            <w:rStyle w:val="Hyperlink"/>
            <w:rFonts w:cs="Arial"/>
            <w:noProof/>
          </w:rPr>
          <w:t>Session 7 – Community attitudes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_Toc129949625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13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24F6884F" w14:textId="31E8FDFC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6" w:history="1">
        <w:r w:rsidR="007A10F8" w:rsidRPr="009B13CA">
          <w:rPr>
            <w:rStyle w:val="Hyperlink"/>
            <w:rFonts w:cs="Arial"/>
            <w:noProof/>
          </w:rPr>
          <w:t>What happens next?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_Toc129949626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14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20D813AC" w14:textId="4CE471EE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7" w:history="1">
        <w:r w:rsidR="007A10F8" w:rsidRPr="009B13CA">
          <w:rPr>
            <w:rStyle w:val="Hyperlink"/>
            <w:rFonts w:cs="Arial"/>
            <w:noProof/>
          </w:rPr>
          <w:t>Contact us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_Toc129949627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15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1C777737" w14:textId="7F8395EF" w:rsidR="007A10F8" w:rsidRPr="009B13CA" w:rsidRDefault="002D141F" w:rsidP="009B13CA">
      <w:pPr>
        <w:pStyle w:val="TOC1"/>
        <w:spacing w:before="480" w:after="360"/>
        <w:rPr>
          <w:rFonts w:eastAsiaTheme="minorEastAsia" w:cs="Arial"/>
          <w:noProof/>
          <w:sz w:val="22"/>
          <w:lang w:eastAsia="en-AU"/>
        </w:rPr>
      </w:pPr>
      <w:hyperlink w:anchor="_Toc129949628" w:history="1">
        <w:r w:rsidR="007A10F8" w:rsidRPr="009B13CA">
          <w:rPr>
            <w:rStyle w:val="Hyperlink"/>
            <w:rFonts w:cs="Arial"/>
            <w:noProof/>
          </w:rPr>
          <w:t>Word list</w:t>
        </w:r>
        <w:r w:rsidR="007A10F8" w:rsidRPr="009B13CA">
          <w:rPr>
            <w:rFonts w:cs="Arial"/>
            <w:noProof/>
            <w:webHidden/>
          </w:rPr>
          <w:tab/>
        </w:r>
        <w:r w:rsidR="007A10F8" w:rsidRPr="009B13CA">
          <w:rPr>
            <w:rFonts w:cs="Arial"/>
            <w:noProof/>
            <w:webHidden/>
          </w:rPr>
          <w:fldChar w:fldCharType="begin"/>
        </w:r>
        <w:r w:rsidR="007A10F8" w:rsidRPr="009B13CA">
          <w:rPr>
            <w:rFonts w:cs="Arial"/>
            <w:noProof/>
            <w:webHidden/>
          </w:rPr>
          <w:instrText xml:space="preserve"> PAGEREF _Toc129949628 \h </w:instrText>
        </w:r>
        <w:r w:rsidR="007A10F8" w:rsidRPr="009B13CA">
          <w:rPr>
            <w:rFonts w:cs="Arial"/>
            <w:noProof/>
            <w:webHidden/>
          </w:rPr>
        </w:r>
        <w:r w:rsidR="007A10F8" w:rsidRPr="009B13CA">
          <w:rPr>
            <w:rFonts w:cs="Arial"/>
            <w:noProof/>
            <w:webHidden/>
          </w:rPr>
          <w:fldChar w:fldCharType="separate"/>
        </w:r>
        <w:r w:rsidR="00F83F68">
          <w:rPr>
            <w:rFonts w:cs="Arial"/>
            <w:noProof/>
            <w:webHidden/>
          </w:rPr>
          <w:t>16</w:t>
        </w:r>
        <w:r w:rsidR="007A10F8" w:rsidRPr="009B13CA">
          <w:rPr>
            <w:rFonts w:cs="Arial"/>
            <w:noProof/>
            <w:webHidden/>
          </w:rPr>
          <w:fldChar w:fldCharType="end"/>
        </w:r>
      </w:hyperlink>
    </w:p>
    <w:p w14:paraId="4648F300" w14:textId="6EF92313" w:rsidR="0027621B" w:rsidRPr="009B13CA" w:rsidRDefault="00AC71D2" w:rsidP="009B13CA">
      <w:pPr>
        <w:rPr>
          <w:rFonts w:cs="Arial"/>
        </w:rPr>
      </w:pPr>
      <w:r w:rsidRPr="009B13CA">
        <w:rPr>
          <w:rFonts w:cs="Arial"/>
        </w:rPr>
        <w:fldChar w:fldCharType="end"/>
      </w:r>
      <w:r w:rsidR="0027621B" w:rsidRPr="009B13CA">
        <w:rPr>
          <w:rFonts w:cs="Arial"/>
        </w:rPr>
        <w:br w:type="page"/>
      </w:r>
    </w:p>
    <w:p w14:paraId="34209CF7" w14:textId="21C97628" w:rsidR="00151817" w:rsidRPr="009B13CA" w:rsidRDefault="005957E2" w:rsidP="009B13CA">
      <w:pPr>
        <w:pStyle w:val="Heading2"/>
        <w:spacing w:line="360" w:lineRule="auto"/>
        <w:rPr>
          <w:rFonts w:cs="Arial"/>
        </w:rPr>
      </w:pPr>
      <w:bookmarkStart w:id="2" w:name="_Toc129949616"/>
      <w:r w:rsidRPr="009B13CA">
        <w:rPr>
          <w:rFonts w:cs="Arial"/>
        </w:rPr>
        <w:lastRenderedPageBreak/>
        <w:t>What’s this report about?</w:t>
      </w:r>
      <w:bookmarkEnd w:id="2"/>
    </w:p>
    <w:p w14:paraId="0CD3E25C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Australia’s Disability Strategy 2021–2031 is a plan to support people with disability in all areas of their life.</w:t>
      </w:r>
    </w:p>
    <w:p w14:paraId="379FADE7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In this report we call it the Strategy.</w:t>
      </w:r>
    </w:p>
    <w:p w14:paraId="03DF3F87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In November 2022, we had a meeting about how the Strategy is going.</w:t>
      </w:r>
    </w:p>
    <w:p w14:paraId="2694D1E5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It was our first meeting about the Strategy.</w:t>
      </w:r>
    </w:p>
    <w:p w14:paraId="36450C58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We also call these meetings National Forums.</w:t>
      </w:r>
    </w:p>
    <w:p w14:paraId="11F750C2" w14:textId="77777777" w:rsidR="009B13CA" w:rsidRPr="009B13CA" w:rsidRDefault="009B13CA" w:rsidP="009B13CA">
      <w:pPr>
        <w:pStyle w:val="Listintroduction"/>
        <w:spacing w:before="120" w:after="120"/>
        <w:rPr>
          <w:rFonts w:cs="Arial"/>
        </w:rPr>
      </w:pPr>
      <w:r w:rsidRPr="009B13CA">
        <w:rPr>
          <w:rFonts w:cs="Arial"/>
        </w:rPr>
        <w:t>We ran sessions with:</w:t>
      </w:r>
    </w:p>
    <w:p w14:paraId="57E1CC36" w14:textId="77777777" w:rsidR="009B13CA" w:rsidRPr="009B13CA" w:rsidRDefault="009B13CA" w:rsidP="002D141F">
      <w:pPr>
        <w:pStyle w:val="ListParagraph"/>
        <w:numPr>
          <w:ilvl w:val="0"/>
          <w:numId w:val="1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experts</w:t>
      </w:r>
    </w:p>
    <w:p w14:paraId="0C641421" w14:textId="2B1D9B7C" w:rsidR="009B13CA" w:rsidRPr="009B13CA" w:rsidRDefault="009B13CA" w:rsidP="002D141F">
      <w:pPr>
        <w:pStyle w:val="ListParagraph"/>
        <w:numPr>
          <w:ilvl w:val="0"/>
          <w:numId w:val="11"/>
        </w:numPr>
        <w:spacing w:before="0" w:after="0"/>
        <w:contextualSpacing w:val="0"/>
        <w:rPr>
          <w:rFonts w:cs="Arial"/>
        </w:rPr>
      </w:pPr>
      <w:r w:rsidRPr="009B13CA">
        <w:rPr>
          <w:rStyle w:val="Strong"/>
          <w:rFonts w:cs="Arial"/>
        </w:rPr>
        <w:t>disability advocates</w:t>
      </w:r>
      <w:r w:rsidRPr="009B13CA">
        <w:rPr>
          <w:rFonts w:cs="Arial"/>
        </w:rPr>
        <w:t xml:space="preserve"> – people who speak up for people</w:t>
      </w:r>
      <w:r>
        <w:rPr>
          <w:rFonts w:cs="Arial"/>
        </w:rPr>
        <w:t> </w:t>
      </w:r>
      <w:r w:rsidRPr="009B13CA">
        <w:rPr>
          <w:rFonts w:cs="Arial"/>
        </w:rPr>
        <w:t>with</w:t>
      </w:r>
      <w:r>
        <w:rPr>
          <w:rFonts w:cs="Arial"/>
        </w:rPr>
        <w:t> </w:t>
      </w:r>
      <w:r w:rsidRPr="009B13CA">
        <w:rPr>
          <w:rFonts w:cs="Arial"/>
        </w:rPr>
        <w:t>disability.</w:t>
      </w:r>
    </w:p>
    <w:p w14:paraId="7664E7AA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from the community could also:</w:t>
      </w:r>
    </w:p>
    <w:p w14:paraId="18184F02" w14:textId="77777777" w:rsidR="009B13CA" w:rsidRPr="009B13CA" w:rsidRDefault="009B13CA" w:rsidP="002D141F">
      <w:pPr>
        <w:pStyle w:val="ListParagraph"/>
        <w:numPr>
          <w:ilvl w:val="0"/>
          <w:numId w:val="2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 xml:space="preserve">come to these </w:t>
      </w:r>
      <w:proofErr w:type="gramStart"/>
      <w:r w:rsidRPr="009B13CA">
        <w:rPr>
          <w:rFonts w:cs="Arial"/>
        </w:rPr>
        <w:t>sessions</w:t>
      </w:r>
      <w:proofErr w:type="gramEnd"/>
    </w:p>
    <w:p w14:paraId="779BC914" w14:textId="77777777" w:rsidR="009B13CA" w:rsidRPr="009B13CA" w:rsidRDefault="009B13CA" w:rsidP="002D141F">
      <w:pPr>
        <w:pStyle w:val="ListParagraph"/>
        <w:numPr>
          <w:ilvl w:val="0"/>
          <w:numId w:val="2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send in questions to ask.</w:t>
      </w:r>
    </w:p>
    <w:p w14:paraId="2E7DFDCD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These meetings are a way for people with disability to:</w:t>
      </w:r>
    </w:p>
    <w:p w14:paraId="327E6CED" w14:textId="77777777" w:rsidR="009B13CA" w:rsidRPr="009B13CA" w:rsidRDefault="009B13CA" w:rsidP="002D141F">
      <w:pPr>
        <w:pStyle w:val="ListParagraph"/>
        <w:numPr>
          <w:ilvl w:val="0"/>
          <w:numId w:val="2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 xml:space="preserve">share what they think about the </w:t>
      </w:r>
      <w:proofErr w:type="gramStart"/>
      <w:r w:rsidRPr="009B13CA">
        <w:rPr>
          <w:rFonts w:cs="Arial"/>
        </w:rPr>
        <w:t>Strategy</w:t>
      </w:r>
      <w:proofErr w:type="gramEnd"/>
    </w:p>
    <w:p w14:paraId="37259691" w14:textId="77777777" w:rsidR="009B13CA" w:rsidRPr="009B13CA" w:rsidRDefault="009B13CA" w:rsidP="002D141F">
      <w:pPr>
        <w:pStyle w:val="ListParagraph"/>
        <w:numPr>
          <w:ilvl w:val="0"/>
          <w:numId w:val="2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help guide how the Strategy works.</w:t>
      </w:r>
    </w:p>
    <w:p w14:paraId="380E03AE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We will have a meeting about the Strategy:</w:t>
      </w:r>
    </w:p>
    <w:p w14:paraId="0CAFFD3C" w14:textId="77777777" w:rsidR="009B13CA" w:rsidRPr="009B13CA" w:rsidRDefault="009B13CA" w:rsidP="002D141F">
      <w:pPr>
        <w:pStyle w:val="ListParagraph"/>
        <w:numPr>
          <w:ilvl w:val="0"/>
          <w:numId w:val="2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every year</w:t>
      </w:r>
    </w:p>
    <w:p w14:paraId="5692A429" w14:textId="77777777" w:rsidR="009B13CA" w:rsidRPr="009B13CA" w:rsidRDefault="009B13CA" w:rsidP="002D141F">
      <w:pPr>
        <w:pStyle w:val="ListParagraph"/>
        <w:numPr>
          <w:ilvl w:val="0"/>
          <w:numId w:val="2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in a different state or territory in Australia.</w:t>
      </w:r>
    </w:p>
    <w:p w14:paraId="52B0B008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will happen until the Strategy finishes in 2031.</w:t>
      </w:r>
    </w:p>
    <w:p w14:paraId="5F5DF567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report explains what people shared at the first meeting.</w:t>
      </w:r>
    </w:p>
    <w:p w14:paraId="329C49BC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meeting went for 2 days.</w:t>
      </w:r>
    </w:p>
    <w:p w14:paraId="30C5788E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And there were 7 sessions in the meeting.</w:t>
      </w:r>
    </w:p>
    <w:p w14:paraId="22AEAF76" w14:textId="0C96016B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lastRenderedPageBreak/>
        <w:t>Almost everyone who shared their ideas at the meeting was a person with</w:t>
      </w:r>
      <w:r w:rsidR="00F83F68">
        <w:rPr>
          <w:rFonts w:cs="Arial"/>
        </w:rPr>
        <w:t> </w:t>
      </w:r>
      <w:r w:rsidRPr="009B13CA">
        <w:rPr>
          <w:rFonts w:cs="Arial"/>
        </w:rPr>
        <w:t>disability.</w:t>
      </w:r>
    </w:p>
    <w:p w14:paraId="3D57566C" w14:textId="03F51E82" w:rsidR="00510BEE" w:rsidRPr="009B13CA" w:rsidRDefault="00D9285A" w:rsidP="009B13CA">
      <w:pPr>
        <w:pStyle w:val="Heading2"/>
        <w:spacing w:before="240" w:line="360" w:lineRule="auto"/>
        <w:rPr>
          <w:rFonts w:cs="Arial"/>
        </w:rPr>
      </w:pPr>
      <w:bookmarkStart w:id="3" w:name="_Toc129949617"/>
      <w:r w:rsidRPr="009B13CA">
        <w:rPr>
          <w:rFonts w:cs="Arial"/>
        </w:rPr>
        <w:t>What were the key ideas?</w:t>
      </w:r>
      <w:bookmarkEnd w:id="3"/>
    </w:p>
    <w:p w14:paraId="7989C448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4 key ideas kept coming up during the meeting. </w:t>
      </w:r>
    </w:p>
    <w:p w14:paraId="353BF059" w14:textId="77777777" w:rsidR="009B13CA" w:rsidRPr="009B13CA" w:rsidRDefault="009B13CA" w:rsidP="009B13CA">
      <w:pPr>
        <w:pStyle w:val="ListParagraph"/>
        <w:numPr>
          <w:ilvl w:val="0"/>
          <w:numId w:val="12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People should plan and design things to be </w:t>
      </w:r>
      <w:r w:rsidRPr="009B13CA">
        <w:rPr>
          <w:rStyle w:val="Strong"/>
          <w:rFonts w:cs="Arial"/>
        </w:rPr>
        <w:t>inclusive</w:t>
      </w:r>
      <w:r w:rsidRPr="009B13CA">
        <w:rPr>
          <w:rFonts w:cs="Arial"/>
        </w:rPr>
        <w:t xml:space="preserve"> and</w:t>
      </w:r>
      <w:r w:rsidRPr="009B13CA">
        <w:rPr>
          <w:rStyle w:val="Strong"/>
          <w:rFonts w:cs="Arial"/>
        </w:rPr>
        <w:t xml:space="preserve"> accessible</w:t>
      </w:r>
      <w:r w:rsidRPr="009B13CA">
        <w:rPr>
          <w:rFonts w:cs="Arial"/>
        </w:rPr>
        <w:t xml:space="preserve"> from the start.</w:t>
      </w:r>
    </w:p>
    <w:p w14:paraId="57805947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When something is inclusive, everyone feels:</w:t>
      </w:r>
    </w:p>
    <w:p w14:paraId="71EDD58D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included</w:t>
      </w:r>
    </w:p>
    <w:p w14:paraId="4C267D7B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like they belong.</w:t>
      </w:r>
    </w:p>
    <w:p w14:paraId="7BA8A9E0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When something is accessible, it is easy to:</w:t>
      </w:r>
    </w:p>
    <w:p w14:paraId="108A008C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find and </w:t>
      </w:r>
      <w:proofErr w:type="gramStart"/>
      <w:r w:rsidRPr="009B13CA">
        <w:rPr>
          <w:rFonts w:cs="Arial"/>
        </w:rPr>
        <w:t>use</w:t>
      </w:r>
      <w:proofErr w:type="gramEnd"/>
    </w:p>
    <w:p w14:paraId="1943AC3D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understand</w:t>
      </w:r>
    </w:p>
    <w:p w14:paraId="7A846378" w14:textId="446DD674" w:rsidR="00CC1167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move around.</w:t>
      </w:r>
      <w:r w:rsidR="00CC1167" w:rsidRPr="009B13CA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13A9D2" wp14:editId="22F74A96">
                <wp:simplePos x="0" y="0"/>
                <wp:positionH relativeFrom="column">
                  <wp:posOffset>-288758</wp:posOffset>
                </wp:positionH>
                <wp:positionV relativeFrom="paragraph">
                  <wp:posOffset>7055853</wp:posOffset>
                </wp:positionV>
                <wp:extent cx="6299835" cy="1764631"/>
                <wp:effectExtent l="0" t="0" r="5715" b="7620"/>
                <wp:wrapNone/>
                <wp:docPr id="62" name="Rectangle: Rounded Corners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835" cy="1764631"/>
                        </a:xfrm>
                        <a:prstGeom prst="roundRect">
                          <a:avLst/>
                        </a:prstGeom>
                        <a:solidFill>
                          <a:srgbClr val="DCDB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599BF" id="Rectangle: Rounded Corners 62" o:spid="_x0000_s1026" alt="&quot;&quot;" style="position:absolute;margin-left:-22.75pt;margin-top:555.6pt;width:496.05pt;height:138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" fillcolor="#dcdbe7" stroked="f" strokeweight="2pt"/>
            </w:pict>
          </mc:Fallback>
        </mc:AlternateContent>
      </w:r>
    </w:p>
    <w:p w14:paraId="4759635D" w14:textId="77777777" w:rsidR="009B13CA" w:rsidRPr="009B13CA" w:rsidRDefault="009B13CA" w:rsidP="009B13CA">
      <w:pPr>
        <w:pStyle w:val="ListParagraph"/>
        <w:numPr>
          <w:ilvl w:val="0"/>
          <w:numId w:val="12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People often have negative </w:t>
      </w:r>
      <w:r w:rsidRPr="009B13CA">
        <w:rPr>
          <w:rStyle w:val="Strong"/>
          <w:rFonts w:cs="Arial"/>
        </w:rPr>
        <w:t>attitudes</w:t>
      </w:r>
      <w:r w:rsidRPr="009B13CA">
        <w:rPr>
          <w:rFonts w:cs="Arial"/>
        </w:rPr>
        <w:t xml:space="preserve"> towards people with disability.</w:t>
      </w:r>
    </w:p>
    <w:p w14:paraId="4B45B11D" w14:textId="77777777" w:rsidR="009B13CA" w:rsidRPr="009B13CA" w:rsidRDefault="009B13CA" w:rsidP="009B13CA">
      <w:pPr>
        <w:ind w:left="344"/>
        <w:rPr>
          <w:rFonts w:cs="Arial"/>
        </w:rPr>
      </w:pPr>
      <w:r w:rsidRPr="009B13CA">
        <w:rPr>
          <w:rFonts w:cs="Arial"/>
        </w:rPr>
        <w:t>This stops people with disability from taking part in many areas of life.</w:t>
      </w:r>
    </w:p>
    <w:p w14:paraId="4BA88691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People’s attitudes are what they:</w:t>
      </w:r>
    </w:p>
    <w:p w14:paraId="1B3F4B22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think</w:t>
      </w:r>
    </w:p>
    <w:p w14:paraId="663224C0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feel</w:t>
      </w:r>
    </w:p>
    <w:p w14:paraId="2CB8CBF1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believe.</w:t>
      </w:r>
    </w:p>
    <w:p w14:paraId="4874AF7F" w14:textId="77777777" w:rsidR="009B13CA" w:rsidRPr="009B13CA" w:rsidRDefault="009B13CA" w:rsidP="009B13CA">
      <w:pPr>
        <w:pStyle w:val="ListParagraph"/>
        <w:numPr>
          <w:ilvl w:val="0"/>
          <w:numId w:val="12"/>
        </w:numPr>
        <w:contextualSpacing w:val="0"/>
        <w:rPr>
          <w:rFonts w:cs="Arial"/>
        </w:rPr>
      </w:pPr>
      <w:r w:rsidRPr="009B13CA">
        <w:rPr>
          <w:rFonts w:cs="Arial"/>
        </w:rPr>
        <w:t>It’s important to understand and respect:</w:t>
      </w:r>
    </w:p>
    <w:p w14:paraId="3F7D77E6" w14:textId="77777777" w:rsidR="009B13CA" w:rsidRPr="009B13CA" w:rsidRDefault="009B13CA" w:rsidP="009B13CA">
      <w:pPr>
        <w:pStyle w:val="ListParagraph"/>
        <w:numPr>
          <w:ilvl w:val="0"/>
          <w:numId w:val="5"/>
        </w:numPr>
        <w:ind w:left="911"/>
        <w:contextualSpacing w:val="0"/>
        <w:rPr>
          <w:rFonts w:cs="Arial"/>
        </w:rPr>
      </w:pPr>
      <w:r w:rsidRPr="009B13CA">
        <w:rPr>
          <w:rFonts w:cs="Arial"/>
        </w:rPr>
        <w:t xml:space="preserve">who people </w:t>
      </w:r>
      <w:proofErr w:type="gramStart"/>
      <w:r w:rsidRPr="009B13CA">
        <w:rPr>
          <w:rFonts w:cs="Arial"/>
        </w:rPr>
        <w:t>are</w:t>
      </w:r>
      <w:proofErr w:type="gramEnd"/>
    </w:p>
    <w:p w14:paraId="4B6D8773" w14:textId="77777777" w:rsidR="009B13CA" w:rsidRPr="009B13CA" w:rsidRDefault="009B13CA" w:rsidP="009B13CA">
      <w:pPr>
        <w:pStyle w:val="ListParagraph"/>
        <w:numPr>
          <w:ilvl w:val="0"/>
          <w:numId w:val="5"/>
        </w:numPr>
        <w:ind w:left="911"/>
        <w:contextualSpacing w:val="0"/>
        <w:rPr>
          <w:rFonts w:cs="Arial"/>
        </w:rPr>
      </w:pPr>
      <w:r w:rsidRPr="009B13CA">
        <w:rPr>
          <w:rFonts w:cs="Arial"/>
        </w:rPr>
        <w:t>the different ways people live.</w:t>
      </w:r>
    </w:p>
    <w:p w14:paraId="43F218E6" w14:textId="77777777" w:rsidR="009B13CA" w:rsidRPr="009B13CA" w:rsidRDefault="009B13CA" w:rsidP="009B13CA">
      <w:pPr>
        <w:ind w:left="346"/>
        <w:rPr>
          <w:rFonts w:cs="Arial"/>
        </w:rPr>
      </w:pPr>
      <w:r w:rsidRPr="009B13CA">
        <w:rPr>
          <w:rFonts w:cs="Arial"/>
        </w:rPr>
        <w:t>For example, their background and who they’re attracted to.</w:t>
      </w:r>
    </w:p>
    <w:p w14:paraId="39B20C64" w14:textId="0F5D3485" w:rsidR="009B13CA" w:rsidRDefault="009B13CA" w:rsidP="009B13CA">
      <w:pPr>
        <w:pStyle w:val="ListParagraph"/>
        <w:numPr>
          <w:ilvl w:val="0"/>
          <w:numId w:val="12"/>
        </w:numPr>
        <w:spacing w:after="0"/>
        <w:contextualSpacing w:val="0"/>
        <w:rPr>
          <w:rFonts w:cs="Arial"/>
        </w:rPr>
      </w:pPr>
      <w:r w:rsidRPr="009B13CA">
        <w:rPr>
          <w:rFonts w:cs="Arial"/>
        </w:rPr>
        <w:t xml:space="preserve">People with disability have faced challenges because of COVID-19. </w:t>
      </w:r>
    </w:p>
    <w:p w14:paraId="6F5E4A81" w14:textId="286009C6" w:rsidR="009B13CA" w:rsidRPr="009B13CA" w:rsidRDefault="009B13CA" w:rsidP="009B13CA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17EA406F" w14:textId="29E29F8B" w:rsidR="00510BEE" w:rsidRPr="009B13CA" w:rsidRDefault="00D9285A" w:rsidP="009B13CA">
      <w:pPr>
        <w:pStyle w:val="Heading2"/>
        <w:spacing w:line="360" w:lineRule="auto"/>
        <w:rPr>
          <w:rFonts w:cs="Arial"/>
        </w:rPr>
      </w:pPr>
      <w:bookmarkStart w:id="4" w:name="_Toc129949618"/>
      <w:r w:rsidRPr="009B13CA">
        <w:rPr>
          <w:rFonts w:cs="Arial"/>
        </w:rPr>
        <w:lastRenderedPageBreak/>
        <w:t>What did they talk about at each session?</w:t>
      </w:r>
      <w:bookmarkEnd w:id="4"/>
    </w:p>
    <w:p w14:paraId="22198B7E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Strategy focuses on 7 main areas of life for people with disability.</w:t>
      </w:r>
    </w:p>
    <w:p w14:paraId="4909275B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We call these </w:t>
      </w:r>
      <w:r w:rsidRPr="009B13CA">
        <w:rPr>
          <w:rStyle w:val="Strong"/>
          <w:rFonts w:cs="Arial"/>
        </w:rPr>
        <w:t>outcome areas</w:t>
      </w:r>
      <w:r w:rsidRPr="009B13CA">
        <w:rPr>
          <w:rFonts w:cs="Arial"/>
        </w:rPr>
        <w:t>.</w:t>
      </w:r>
      <w:r w:rsidRPr="009B13CA">
        <w:rPr>
          <w:rFonts w:cs="Arial"/>
          <w:sz w:val="24"/>
          <w:szCs w:val="24"/>
          <w:lang w:eastAsia="en-AU"/>
        </w:rPr>
        <w:t xml:space="preserve"> </w:t>
      </w:r>
    </w:p>
    <w:p w14:paraId="7F37ABF1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meeting had a session about each of the 7 outcome areas.</w:t>
      </w:r>
    </w:p>
    <w:p w14:paraId="15CC2D3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On the following pages we explain what people:</w:t>
      </w:r>
    </w:p>
    <w:p w14:paraId="54F0848E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talked about in each </w:t>
      </w:r>
      <w:proofErr w:type="gramStart"/>
      <w:r w:rsidRPr="009B13CA">
        <w:rPr>
          <w:rFonts w:cs="Arial"/>
        </w:rPr>
        <w:t>session</w:t>
      </w:r>
      <w:proofErr w:type="gramEnd"/>
    </w:p>
    <w:p w14:paraId="2A1A1E0B" w14:textId="6CA64E4C" w:rsid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want the Strategy to do.</w:t>
      </w:r>
    </w:p>
    <w:p w14:paraId="596AAE1C" w14:textId="38BC4A27" w:rsidR="009B13CA" w:rsidRPr="009B13CA" w:rsidRDefault="009B13CA" w:rsidP="009B13CA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13E0C4EC" w14:textId="0DE6EBA4" w:rsidR="00D9285A" w:rsidRPr="009B13CA" w:rsidRDefault="00D9285A" w:rsidP="009B13CA">
      <w:pPr>
        <w:pStyle w:val="Heading2"/>
        <w:spacing w:line="360" w:lineRule="auto"/>
        <w:rPr>
          <w:rFonts w:cs="Arial"/>
        </w:rPr>
      </w:pPr>
      <w:bookmarkStart w:id="5" w:name="_Toc129949619"/>
      <w:r w:rsidRPr="009B13CA">
        <w:rPr>
          <w:rFonts w:cs="Arial"/>
        </w:rPr>
        <w:lastRenderedPageBreak/>
        <w:t xml:space="preserve">Session 1 – Working and earning </w:t>
      </w:r>
      <w:proofErr w:type="gramStart"/>
      <w:r w:rsidRPr="009B13CA">
        <w:rPr>
          <w:rFonts w:cs="Arial"/>
        </w:rPr>
        <w:t>money</w:t>
      </w:r>
      <w:bookmarkEnd w:id="5"/>
      <w:proofErr w:type="gramEnd"/>
    </w:p>
    <w:p w14:paraId="300CF8B9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This session focused on how people with disability find jobs and get paid. </w:t>
      </w:r>
    </w:p>
    <w:p w14:paraId="7CAE9CA8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said the number of people with disability with jobs hasn’t increased very much in 20 years.</w:t>
      </w:r>
    </w:p>
    <w:p w14:paraId="51BCD5DC" w14:textId="77777777" w:rsidR="009B13CA" w:rsidRPr="009B13CA" w:rsidRDefault="009B13CA" w:rsidP="009B13CA">
      <w:pPr>
        <w:rPr>
          <w:rFonts w:cs="Arial"/>
        </w:rPr>
      </w:pPr>
      <w:proofErr w:type="gramStart"/>
      <w:r w:rsidRPr="009B13CA">
        <w:rPr>
          <w:rFonts w:cs="Arial"/>
        </w:rPr>
        <w:t>So</w:t>
      </w:r>
      <w:proofErr w:type="gramEnd"/>
      <w:r w:rsidRPr="009B13CA">
        <w:rPr>
          <w:rFonts w:cs="Arial"/>
        </w:rPr>
        <w:t xml:space="preserve"> we need to do things differently.</w:t>
      </w:r>
    </w:p>
    <w:p w14:paraId="54654A70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They talked about how </w:t>
      </w:r>
      <w:r w:rsidRPr="009B13CA">
        <w:rPr>
          <w:rStyle w:val="Strong"/>
          <w:rFonts w:cs="Arial"/>
        </w:rPr>
        <w:t>employers</w:t>
      </w:r>
      <w:r w:rsidRPr="009B13CA">
        <w:rPr>
          <w:rFonts w:cs="Arial"/>
        </w:rPr>
        <w:t xml:space="preserve"> can support people with disability who work for them. </w:t>
      </w:r>
    </w:p>
    <w:p w14:paraId="779EE23F" w14:textId="685ABE3A" w:rsidR="002E50E4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An employer is a person who hires other people to work for them.</w:t>
      </w:r>
    </w:p>
    <w:p w14:paraId="3FA967DE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said it works well when people with disability can do their work:</w:t>
      </w:r>
    </w:p>
    <w:p w14:paraId="61028CA2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in different ways</w:t>
      </w:r>
    </w:p>
    <w:p w14:paraId="39DA0CA7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to suit their needs.</w:t>
      </w:r>
    </w:p>
    <w:p w14:paraId="7D24286C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also talked about ways to support young people with disability to go from school to work.</w:t>
      </w:r>
    </w:p>
    <w:p w14:paraId="2353EE9E" w14:textId="77777777" w:rsidR="00D9285A" w:rsidRPr="009B13CA" w:rsidRDefault="00D9285A" w:rsidP="00F83F68">
      <w:pPr>
        <w:pStyle w:val="Heading3"/>
        <w:spacing w:before="240" w:after="120"/>
        <w:rPr>
          <w:rFonts w:cs="Arial"/>
        </w:rPr>
      </w:pPr>
      <w:r w:rsidRPr="009B13CA">
        <w:rPr>
          <w:rFonts w:cs="Arial"/>
        </w:rPr>
        <w:t>What do people want to happen?</w:t>
      </w:r>
    </w:p>
    <w:p w14:paraId="4A75504B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People want the Strategy to have goals about how people with disability find and keep jobs. </w:t>
      </w:r>
    </w:p>
    <w:p w14:paraId="11962584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We need to be able to measure these goals. </w:t>
      </w:r>
    </w:p>
    <w:p w14:paraId="4829EB61" w14:textId="310DB12E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And they want a way to make sure people and organisations meet the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goals. </w:t>
      </w:r>
    </w:p>
    <w:p w14:paraId="0B37CB72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People also want schools to have the skills to support young people with disability to find work after they leave school. </w:t>
      </w:r>
    </w:p>
    <w:p w14:paraId="76849AC5" w14:textId="4CC8CD29" w:rsidR="00F83F68" w:rsidRDefault="009B13CA" w:rsidP="009B13CA">
      <w:pPr>
        <w:rPr>
          <w:rFonts w:cs="Arial"/>
        </w:rPr>
      </w:pPr>
      <w:r w:rsidRPr="009B13CA">
        <w:rPr>
          <w:rFonts w:cs="Arial"/>
        </w:rPr>
        <w:t>This includes training for teachers.</w:t>
      </w:r>
    </w:p>
    <w:p w14:paraId="4E7375DC" w14:textId="77777777" w:rsidR="00F83F68" w:rsidRDefault="00F83F6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15E643C2" w14:textId="54931623" w:rsidR="00D9285A" w:rsidRPr="009B13CA" w:rsidRDefault="00D9285A" w:rsidP="009B13CA">
      <w:pPr>
        <w:pStyle w:val="Heading2"/>
        <w:spacing w:line="360" w:lineRule="auto"/>
        <w:rPr>
          <w:rFonts w:cs="Arial"/>
        </w:rPr>
      </w:pPr>
      <w:bookmarkStart w:id="6" w:name="_Toc129949620"/>
      <w:r w:rsidRPr="009B13CA">
        <w:rPr>
          <w:rFonts w:cs="Arial"/>
        </w:rPr>
        <w:lastRenderedPageBreak/>
        <w:t>Session 2 – Inclusive homes and communities</w:t>
      </w:r>
      <w:bookmarkEnd w:id="6"/>
    </w:p>
    <w:p w14:paraId="2C9C8DA4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session focused on creating homes that are:</w:t>
      </w:r>
    </w:p>
    <w:p w14:paraId="0CF2A2C0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accessible</w:t>
      </w:r>
    </w:p>
    <w:p w14:paraId="535A4EE1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easy to afford.</w:t>
      </w:r>
    </w:p>
    <w:p w14:paraId="4A90F13E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were happy that the</w:t>
      </w:r>
      <w:r w:rsidRPr="009B13CA">
        <w:rPr>
          <w:rStyle w:val="Strong"/>
          <w:rFonts w:cs="Arial"/>
        </w:rPr>
        <w:t xml:space="preserve"> standards</w:t>
      </w:r>
      <w:r w:rsidRPr="009B13CA">
        <w:rPr>
          <w:rFonts w:cs="Arial"/>
        </w:rPr>
        <w:t xml:space="preserve"> have changed about how accessible homes must be. </w:t>
      </w:r>
    </w:p>
    <w:p w14:paraId="3583B9C1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Standards are rules about how to do things well.</w:t>
      </w:r>
    </w:p>
    <w:p w14:paraId="1979FFFA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You can:</w:t>
      </w:r>
    </w:p>
    <w:p w14:paraId="785DCBA5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meet </w:t>
      </w:r>
      <w:proofErr w:type="gramStart"/>
      <w:r w:rsidRPr="009B13CA">
        <w:rPr>
          <w:rFonts w:cs="Arial"/>
        </w:rPr>
        <w:t>standards</w:t>
      </w:r>
      <w:proofErr w:type="gramEnd"/>
    </w:p>
    <w:p w14:paraId="415A7120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go above standards.</w:t>
      </w:r>
    </w:p>
    <w:p w14:paraId="45B2BFF3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New homes must be at least silver standard now. </w:t>
      </w:r>
    </w:p>
    <w:p w14:paraId="757AB99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is part of the National Construction Code.</w:t>
      </w:r>
    </w:p>
    <w:p w14:paraId="002FFBA2" w14:textId="6A47043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But people shared it’s also important for homes that are already built to be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accessible. </w:t>
      </w:r>
    </w:p>
    <w:p w14:paraId="4BD5147F" w14:textId="77777777" w:rsidR="009B13CA" w:rsidRPr="009B13CA" w:rsidRDefault="009B13CA" w:rsidP="00F83F68">
      <w:pPr>
        <w:rPr>
          <w:rFonts w:cs="Arial"/>
        </w:rPr>
      </w:pPr>
      <w:r w:rsidRPr="009B13CA">
        <w:rPr>
          <w:rFonts w:cs="Arial"/>
        </w:rPr>
        <w:t>And to help people understand why this is important.</w:t>
      </w:r>
    </w:p>
    <w:p w14:paraId="7FFCD7CB" w14:textId="77777777" w:rsidR="00D9285A" w:rsidRPr="009B13CA" w:rsidRDefault="00D9285A" w:rsidP="00F83F68">
      <w:pPr>
        <w:pStyle w:val="Heading3"/>
        <w:spacing w:before="240" w:after="120"/>
        <w:rPr>
          <w:rFonts w:cs="Arial"/>
        </w:rPr>
      </w:pPr>
      <w:r w:rsidRPr="009B13CA">
        <w:rPr>
          <w:rFonts w:cs="Arial"/>
        </w:rPr>
        <w:t>What do people want to happen?</w:t>
      </w:r>
    </w:p>
    <w:p w14:paraId="5FBADF2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People want rules to say </w:t>
      </w:r>
      <w:r w:rsidRPr="009B13CA">
        <w:rPr>
          <w:rStyle w:val="Strong"/>
          <w:rFonts w:cs="Arial"/>
        </w:rPr>
        <w:t>public housing</w:t>
      </w:r>
      <w:r w:rsidRPr="009B13CA">
        <w:rPr>
          <w:rFonts w:cs="Arial"/>
        </w:rPr>
        <w:t xml:space="preserve"> must be at least gold standard.</w:t>
      </w:r>
    </w:p>
    <w:p w14:paraId="1F10FBB2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Public housing is for people who need support to pay for a place to live. </w:t>
      </w:r>
    </w:p>
    <w:p w14:paraId="6994AB89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also want to encourage businesses to make homes accessible.</w:t>
      </w:r>
    </w:p>
    <w:p w14:paraId="078598BD" w14:textId="7190AAF4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includes making homes that are already built as accessible as new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homes. </w:t>
      </w:r>
    </w:p>
    <w:p w14:paraId="77FC1123" w14:textId="4171FD4D" w:rsidR="00D9285A" w:rsidRPr="009B13CA" w:rsidRDefault="00D9285A" w:rsidP="009B13CA">
      <w:pPr>
        <w:rPr>
          <w:rFonts w:cs="Arial"/>
          <w:b/>
          <w:bCs/>
          <w:color w:val="005A70"/>
          <w:sz w:val="32"/>
          <w:szCs w:val="26"/>
          <w:lang w:eastAsia="x-none"/>
        </w:rPr>
      </w:pPr>
      <w:r w:rsidRPr="009B13CA">
        <w:rPr>
          <w:rFonts w:cs="Arial"/>
          <w:b/>
          <w:bCs/>
          <w:color w:val="005A70"/>
          <w:sz w:val="32"/>
          <w:szCs w:val="26"/>
          <w:lang w:eastAsia="x-none"/>
        </w:rPr>
        <w:br w:type="page"/>
      </w:r>
    </w:p>
    <w:p w14:paraId="0CBC4C32" w14:textId="5E082254" w:rsidR="00D9285A" w:rsidRPr="009B13CA" w:rsidRDefault="00D9285A" w:rsidP="009B13CA">
      <w:pPr>
        <w:pStyle w:val="Heading2"/>
        <w:spacing w:line="360" w:lineRule="auto"/>
        <w:rPr>
          <w:rFonts w:cs="Arial"/>
        </w:rPr>
      </w:pPr>
      <w:bookmarkStart w:id="7" w:name="_Toc129949621"/>
      <w:r w:rsidRPr="009B13CA">
        <w:rPr>
          <w:rFonts w:cs="Arial"/>
        </w:rPr>
        <w:lastRenderedPageBreak/>
        <w:t>Session 3 – Rights for fair treatment and safety</w:t>
      </w:r>
      <w:bookmarkEnd w:id="7"/>
    </w:p>
    <w:p w14:paraId="4B70F702" w14:textId="77777777" w:rsidR="009B13CA" w:rsidRPr="009B13CA" w:rsidRDefault="009B13CA" w:rsidP="009B13CA">
      <w:pPr>
        <w:rPr>
          <w:rFonts w:cs="Arial"/>
        </w:rPr>
      </w:pPr>
      <w:r w:rsidRPr="009B13CA">
        <w:rPr>
          <w:rStyle w:val="Strong"/>
          <w:rFonts w:cs="Arial"/>
        </w:rPr>
        <w:t>Rights</w:t>
      </w:r>
      <w:r w:rsidRPr="009B13CA">
        <w:rPr>
          <w:rFonts w:cs="Arial"/>
        </w:rPr>
        <w:t xml:space="preserve"> are rules about how people must treat others:</w:t>
      </w:r>
    </w:p>
    <w:p w14:paraId="47C0DE6B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fairly</w:t>
      </w:r>
    </w:p>
    <w:p w14:paraId="4D218EC7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equally.</w:t>
      </w:r>
    </w:p>
    <w:p w14:paraId="1B6F5551" w14:textId="77777777" w:rsidR="009B13CA" w:rsidRPr="009B13CA" w:rsidRDefault="009B13CA" w:rsidP="009B13CA">
      <w:pPr>
        <w:pStyle w:val="Listintroduction"/>
        <w:spacing w:before="120" w:after="120"/>
        <w:rPr>
          <w:rFonts w:cs="Arial"/>
        </w:rPr>
      </w:pPr>
      <w:r w:rsidRPr="009B13CA">
        <w:rPr>
          <w:rFonts w:cs="Arial"/>
        </w:rPr>
        <w:t>This session focused on:</w:t>
      </w:r>
    </w:p>
    <w:p w14:paraId="1928C2EB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>violence towards women with disability</w:t>
      </w:r>
    </w:p>
    <w:p w14:paraId="4BCA7794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mental health support not working well for people with </w:t>
      </w:r>
      <w:proofErr w:type="gramStart"/>
      <w:r w:rsidRPr="009B13CA">
        <w:rPr>
          <w:rFonts w:cs="Arial"/>
        </w:rPr>
        <w:t>disability</w:t>
      </w:r>
      <w:proofErr w:type="gramEnd"/>
    </w:p>
    <w:p w14:paraId="315A4A2C" w14:textId="77777777" w:rsidR="009B13CA" w:rsidRPr="009B13CA" w:rsidRDefault="009B13CA" w:rsidP="009B13CA">
      <w:pPr>
        <w:pStyle w:val="ListParagraph"/>
        <w:numPr>
          <w:ilvl w:val="0"/>
          <w:numId w:val="4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problems people with disability have with the </w:t>
      </w:r>
      <w:r w:rsidRPr="009B13CA">
        <w:rPr>
          <w:rStyle w:val="Strong"/>
          <w:rFonts w:cs="Arial"/>
        </w:rPr>
        <w:t>justice system</w:t>
      </w:r>
      <w:r w:rsidRPr="009B13CA">
        <w:rPr>
          <w:rFonts w:cs="Arial"/>
        </w:rPr>
        <w:t>.</w:t>
      </w:r>
    </w:p>
    <w:p w14:paraId="6CABC72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justice system includes:</w:t>
      </w:r>
    </w:p>
    <w:p w14:paraId="1505498B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police</w:t>
      </w:r>
    </w:p>
    <w:p w14:paraId="06E30987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the courts</w:t>
      </w:r>
    </w:p>
    <w:p w14:paraId="4EF14414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the law</w:t>
      </w:r>
    </w:p>
    <w:p w14:paraId="18CD8A69" w14:textId="77777777" w:rsidR="009B13CA" w:rsidRPr="009B13CA" w:rsidRDefault="009B13CA" w:rsidP="009B13CA">
      <w:pPr>
        <w:pStyle w:val="ListParagraph"/>
        <w:numPr>
          <w:ilvl w:val="0"/>
          <w:numId w:val="10"/>
        </w:numPr>
        <w:contextualSpacing w:val="0"/>
        <w:rPr>
          <w:rFonts w:cs="Arial"/>
        </w:rPr>
      </w:pPr>
      <w:r w:rsidRPr="009B13CA">
        <w:rPr>
          <w:rFonts w:cs="Arial"/>
        </w:rPr>
        <w:t>prisons.</w:t>
      </w:r>
    </w:p>
    <w:p w14:paraId="20439B23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talked about how there are too many people with disability in the justice system.</w:t>
      </w:r>
    </w:p>
    <w:p w14:paraId="5CA36202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And too many First Nations peoples with disability in the justice system.</w:t>
      </w:r>
    </w:p>
    <w:p w14:paraId="02F3CDD5" w14:textId="10D700A0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shared that there isn’t enough support for people with disability in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prison. </w:t>
      </w:r>
    </w:p>
    <w:p w14:paraId="5E2C1575" w14:textId="423B4D1C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And the justice system can treat people’s behaviour as dangerous.</w:t>
      </w:r>
    </w:p>
    <w:p w14:paraId="5C40025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Even when it might be related to their disability.</w:t>
      </w:r>
    </w:p>
    <w:p w14:paraId="1EA7D154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also shared that some people in the community:</w:t>
      </w:r>
    </w:p>
    <w:p w14:paraId="27163CB0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hurt people with </w:t>
      </w:r>
      <w:proofErr w:type="gramStart"/>
      <w:r w:rsidRPr="009B13CA">
        <w:rPr>
          <w:rFonts w:cs="Arial"/>
        </w:rPr>
        <w:t>disability</w:t>
      </w:r>
      <w:proofErr w:type="gramEnd"/>
    </w:p>
    <w:p w14:paraId="1B22F61E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don’t always respect their rights. </w:t>
      </w:r>
    </w:p>
    <w:p w14:paraId="2748AFFF" w14:textId="100D6780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said this is because people have negative attitudes about people</w:t>
      </w:r>
      <w:r w:rsidR="00F83F68">
        <w:rPr>
          <w:rFonts w:cs="Arial"/>
        </w:rPr>
        <w:t> </w:t>
      </w:r>
      <w:r w:rsidRPr="009B13CA">
        <w:rPr>
          <w:rFonts w:cs="Arial"/>
        </w:rPr>
        <w:t>with</w:t>
      </w:r>
      <w:r w:rsidR="00F83F68">
        <w:rPr>
          <w:rFonts w:cs="Arial"/>
        </w:rPr>
        <w:t> </w:t>
      </w:r>
      <w:r w:rsidRPr="009B13CA">
        <w:rPr>
          <w:rFonts w:cs="Arial"/>
        </w:rPr>
        <w:t>disability.</w:t>
      </w:r>
    </w:p>
    <w:p w14:paraId="314FCFBE" w14:textId="457E978E" w:rsidR="00D9285A" w:rsidRPr="009B13CA" w:rsidRDefault="00D9285A" w:rsidP="009B13CA">
      <w:pPr>
        <w:pStyle w:val="Heading3"/>
        <w:spacing w:before="120" w:after="120"/>
        <w:rPr>
          <w:rFonts w:cs="Arial"/>
        </w:rPr>
      </w:pPr>
      <w:r w:rsidRPr="009B13CA">
        <w:rPr>
          <w:rFonts w:cs="Arial"/>
        </w:rPr>
        <w:lastRenderedPageBreak/>
        <w:t>What do people want to happen?</w:t>
      </w:r>
    </w:p>
    <w:p w14:paraId="11061D7F" w14:textId="140FE6BC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People want to create a plan with First Nations peoples. </w:t>
      </w:r>
    </w:p>
    <w:p w14:paraId="32A64E48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plan would work to help First Nations peoples with disability in the justice system.</w:t>
      </w:r>
    </w:p>
    <w:p w14:paraId="3115DC06" w14:textId="214EABDC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also want to work towards stopping violence against women with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disability. </w:t>
      </w:r>
    </w:p>
    <w:p w14:paraId="2EA6B10A" w14:textId="0B7E5052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We can do this by using programs in schools that think about how people</w:t>
      </w:r>
      <w:r w:rsidR="00F83F68">
        <w:rPr>
          <w:rFonts w:cs="Arial"/>
        </w:rPr>
        <w:t> </w:t>
      </w:r>
      <w:r w:rsidRPr="009B13CA">
        <w:rPr>
          <w:rFonts w:cs="Arial"/>
        </w:rPr>
        <w:t>treat:</w:t>
      </w:r>
    </w:p>
    <w:p w14:paraId="4BE2A4D3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women</w:t>
      </w:r>
    </w:p>
    <w:p w14:paraId="50DA0479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people with disability.</w:t>
      </w:r>
    </w:p>
    <w:p w14:paraId="56EA7D48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And how </w:t>
      </w:r>
      <w:proofErr w:type="gramStart"/>
      <w:r w:rsidRPr="009B13CA">
        <w:rPr>
          <w:rFonts w:cs="Arial"/>
        </w:rPr>
        <w:t>this overlaps</w:t>
      </w:r>
      <w:proofErr w:type="gramEnd"/>
      <w:r w:rsidRPr="009B13CA">
        <w:rPr>
          <w:rFonts w:cs="Arial"/>
        </w:rPr>
        <w:t>.</w:t>
      </w:r>
    </w:p>
    <w:p w14:paraId="0CDF9856" w14:textId="77777777" w:rsidR="00CE71D0" w:rsidRPr="009B13CA" w:rsidRDefault="00CE71D0" w:rsidP="009B13CA">
      <w:pPr>
        <w:rPr>
          <w:rFonts w:cs="Arial"/>
          <w:bCs/>
          <w:color w:val="180F5E"/>
          <w:sz w:val="40"/>
          <w:szCs w:val="26"/>
          <w:lang w:eastAsia="x-none"/>
        </w:rPr>
      </w:pPr>
      <w:bookmarkStart w:id="8" w:name="_Toc129949622"/>
      <w:r w:rsidRPr="009B13CA">
        <w:rPr>
          <w:rFonts w:cs="Arial"/>
        </w:rPr>
        <w:br w:type="page"/>
      </w:r>
    </w:p>
    <w:p w14:paraId="3C5F6864" w14:textId="6B789B02" w:rsidR="00D9285A" w:rsidRPr="009B13CA" w:rsidRDefault="00D9285A" w:rsidP="009B13CA">
      <w:pPr>
        <w:pStyle w:val="Heading2"/>
        <w:spacing w:line="360" w:lineRule="auto"/>
        <w:rPr>
          <w:rFonts w:cs="Arial"/>
        </w:rPr>
      </w:pPr>
      <w:r w:rsidRPr="009B13CA">
        <w:rPr>
          <w:rFonts w:cs="Arial"/>
        </w:rPr>
        <w:lastRenderedPageBreak/>
        <w:t>Session 4 – Health and wellbeing</w:t>
      </w:r>
      <w:bookmarkEnd w:id="8"/>
    </w:p>
    <w:p w14:paraId="55BB632E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session focused on the challenges people with disability face with health care services.</w:t>
      </w:r>
    </w:p>
    <w:p w14:paraId="10D8CDC1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includes when they:</w:t>
      </w:r>
    </w:p>
    <w:p w14:paraId="685A2A1F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aren’t </w:t>
      </w:r>
      <w:proofErr w:type="gramStart"/>
      <w:r w:rsidRPr="009B13CA">
        <w:rPr>
          <w:rFonts w:cs="Arial"/>
        </w:rPr>
        <w:t>accessible</w:t>
      </w:r>
      <w:proofErr w:type="gramEnd"/>
    </w:p>
    <w:p w14:paraId="660ECC43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don’t know how to work with people with disability.</w:t>
      </w:r>
    </w:p>
    <w:p w14:paraId="60BF20D9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talked about how negative attitudes towards people with disability can affect health care.</w:t>
      </w:r>
    </w:p>
    <w:p w14:paraId="1F5BFE00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can affect how people with disability:</w:t>
      </w:r>
    </w:p>
    <w:p w14:paraId="272BFF52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find and use health </w:t>
      </w:r>
      <w:proofErr w:type="gramStart"/>
      <w:r w:rsidRPr="009B13CA">
        <w:rPr>
          <w:rFonts w:cs="Arial"/>
        </w:rPr>
        <w:t>care</w:t>
      </w:r>
      <w:proofErr w:type="gramEnd"/>
    </w:p>
    <w:p w14:paraId="5DEEC4E7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get information about their </w:t>
      </w:r>
      <w:proofErr w:type="gramStart"/>
      <w:r w:rsidRPr="009B13CA">
        <w:rPr>
          <w:rFonts w:cs="Arial"/>
        </w:rPr>
        <w:t>health</w:t>
      </w:r>
      <w:proofErr w:type="gramEnd"/>
    </w:p>
    <w:p w14:paraId="2C04C323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make decisions about their treatment.</w:t>
      </w:r>
    </w:p>
    <w:p w14:paraId="4810E2D6" w14:textId="77777777" w:rsidR="00D9285A" w:rsidRPr="009B13CA" w:rsidRDefault="00D9285A" w:rsidP="00F83F68">
      <w:pPr>
        <w:pStyle w:val="Heading3"/>
        <w:spacing w:before="240" w:after="120"/>
        <w:rPr>
          <w:rFonts w:cs="Arial"/>
        </w:rPr>
      </w:pPr>
      <w:r w:rsidRPr="009B13CA">
        <w:rPr>
          <w:rFonts w:cs="Arial"/>
        </w:rPr>
        <w:t>What do people want to happen?</w:t>
      </w:r>
    </w:p>
    <w:p w14:paraId="61428D5C" w14:textId="12A83643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want the places you go to receive health care services to be more</w:t>
      </w:r>
      <w:r w:rsidR="00F83F68">
        <w:rPr>
          <w:rFonts w:cs="Arial"/>
        </w:rPr>
        <w:t> </w:t>
      </w:r>
      <w:r w:rsidRPr="009B13CA">
        <w:rPr>
          <w:rFonts w:cs="Arial"/>
        </w:rPr>
        <w:t>accessible.</w:t>
      </w:r>
    </w:p>
    <w:p w14:paraId="5135F6DC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People want hospitals to get more </w:t>
      </w:r>
      <w:r w:rsidRPr="009B13CA">
        <w:rPr>
          <w:rStyle w:val="Strong"/>
          <w:rFonts w:cs="Arial"/>
        </w:rPr>
        <w:t>funding</w:t>
      </w:r>
      <w:r w:rsidRPr="009B13CA">
        <w:rPr>
          <w:rFonts w:cs="Arial"/>
        </w:rPr>
        <w:t xml:space="preserve"> for people who work with people with disability in hospitals.</w:t>
      </w:r>
    </w:p>
    <w:p w14:paraId="1E4C3A1A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Funding is money from the government to pay for supports and services.</w:t>
      </w:r>
    </w:p>
    <w:p w14:paraId="6D5DCBAA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also want better support during COVID</w:t>
      </w:r>
      <w:r w:rsidRPr="009B13CA">
        <w:rPr>
          <w:rFonts w:cs="Arial"/>
        </w:rPr>
        <w:noBreakHyphen/>
        <w:t>19 for:</w:t>
      </w:r>
    </w:p>
    <w:p w14:paraId="425B18E4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people with disability</w:t>
      </w:r>
    </w:p>
    <w:p w14:paraId="3BD6BE77" w14:textId="0125A66D" w:rsidR="00F83F68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people who have a weakened immune system.</w:t>
      </w:r>
    </w:p>
    <w:p w14:paraId="75F989BA" w14:textId="5264B35A" w:rsidR="009B13CA" w:rsidRPr="00F83F68" w:rsidRDefault="00F83F68" w:rsidP="00F83F6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262C9511" w14:textId="34824BEB" w:rsidR="00D9285A" w:rsidRPr="009B13CA" w:rsidRDefault="00D9285A" w:rsidP="009B13CA">
      <w:pPr>
        <w:pStyle w:val="Heading2"/>
        <w:spacing w:line="360" w:lineRule="auto"/>
        <w:rPr>
          <w:rFonts w:cs="Arial"/>
        </w:rPr>
      </w:pPr>
      <w:bookmarkStart w:id="9" w:name="_Toc129949623"/>
      <w:r w:rsidRPr="009B13CA">
        <w:rPr>
          <w:rFonts w:cs="Arial"/>
        </w:rPr>
        <w:lastRenderedPageBreak/>
        <w:t>Session 5 – Learning</w:t>
      </w:r>
      <w:bookmarkEnd w:id="9"/>
    </w:p>
    <w:p w14:paraId="4FC1866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This session focused on how schools and learning need to be more inclusive for students with disability. </w:t>
      </w:r>
    </w:p>
    <w:p w14:paraId="4E4F3447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This includes First Nations students with disability. </w:t>
      </w:r>
    </w:p>
    <w:p w14:paraId="4F956D78" w14:textId="77777777" w:rsidR="009B13CA" w:rsidRPr="009B13CA" w:rsidRDefault="009B13CA" w:rsidP="009B13CA">
      <w:pPr>
        <w:pStyle w:val="Listintroduction"/>
        <w:spacing w:before="120" w:after="120"/>
        <w:rPr>
          <w:rFonts w:cs="Arial"/>
        </w:rPr>
      </w:pPr>
      <w:r w:rsidRPr="009B13CA">
        <w:rPr>
          <w:rFonts w:cs="Arial"/>
        </w:rPr>
        <w:t>People talked about how:</w:t>
      </w:r>
    </w:p>
    <w:p w14:paraId="32958117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community attitudes needed to </w:t>
      </w:r>
      <w:proofErr w:type="gramStart"/>
      <w:r w:rsidRPr="009B13CA">
        <w:rPr>
          <w:rFonts w:cs="Arial"/>
        </w:rPr>
        <w:t>change</w:t>
      </w:r>
      <w:proofErr w:type="gramEnd"/>
    </w:p>
    <w:p w14:paraId="2C8629CC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teachers and schools needed more support and resources.</w:t>
      </w:r>
    </w:p>
    <w:p w14:paraId="31FE33CD" w14:textId="74BC2AC6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also talked about students with disability learning with everyone</w:t>
      </w:r>
      <w:r w:rsidR="00F83F68">
        <w:rPr>
          <w:rFonts w:cs="Arial"/>
        </w:rPr>
        <w:t> </w:t>
      </w:r>
      <w:r w:rsidRPr="009B13CA">
        <w:rPr>
          <w:rFonts w:cs="Arial"/>
        </w:rPr>
        <w:t>else.</w:t>
      </w:r>
    </w:p>
    <w:p w14:paraId="00161E43" w14:textId="34024C54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said we shouldn’t separate students with disability from other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students. </w:t>
      </w:r>
    </w:p>
    <w:p w14:paraId="6B939B32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It can make students with disability feel like they don’t belong.</w:t>
      </w:r>
    </w:p>
    <w:p w14:paraId="4AD5FEAB" w14:textId="77777777" w:rsidR="00D9285A" w:rsidRPr="009B13CA" w:rsidRDefault="00D9285A" w:rsidP="00F83F68">
      <w:pPr>
        <w:pStyle w:val="Heading3"/>
        <w:spacing w:before="240" w:after="120"/>
        <w:rPr>
          <w:rFonts w:cs="Arial"/>
        </w:rPr>
      </w:pPr>
      <w:r w:rsidRPr="009B13CA">
        <w:rPr>
          <w:rFonts w:cs="Arial"/>
        </w:rPr>
        <w:t>What do people want to happen?</w:t>
      </w:r>
    </w:p>
    <w:p w14:paraId="1ACCBF23" w14:textId="21BBF1E3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want teachers to learn how to support students with disability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better. </w:t>
      </w:r>
    </w:p>
    <w:p w14:paraId="3BCD54E4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would help students with disability:</w:t>
      </w:r>
    </w:p>
    <w:p w14:paraId="4F3E8AFD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have a good experience at </w:t>
      </w:r>
      <w:proofErr w:type="gramStart"/>
      <w:r w:rsidRPr="009B13CA">
        <w:rPr>
          <w:rFonts w:cs="Arial"/>
        </w:rPr>
        <w:t>school</w:t>
      </w:r>
      <w:proofErr w:type="gramEnd"/>
    </w:p>
    <w:p w14:paraId="2D66F5C9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work towards their goals.</w:t>
      </w:r>
    </w:p>
    <w:p w14:paraId="61EFECB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also want to support schools where everyone can learn to:</w:t>
      </w:r>
    </w:p>
    <w:p w14:paraId="4C5A353A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be more </w:t>
      </w:r>
      <w:proofErr w:type="gramStart"/>
      <w:r w:rsidRPr="009B13CA">
        <w:rPr>
          <w:rFonts w:cs="Arial"/>
        </w:rPr>
        <w:t>inclusive</w:t>
      </w:r>
      <w:proofErr w:type="gramEnd"/>
    </w:p>
    <w:p w14:paraId="3BB8C3BE" w14:textId="226A685B" w:rsidR="00F83F68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know how to support what students with disability need.</w:t>
      </w:r>
    </w:p>
    <w:p w14:paraId="755D96AD" w14:textId="0C146766" w:rsidR="009B13CA" w:rsidRPr="00F83F68" w:rsidRDefault="00F83F68" w:rsidP="00F83F6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1318AE69" w14:textId="51F8A7B2" w:rsidR="00D9285A" w:rsidRPr="009B13CA" w:rsidRDefault="00D9285A" w:rsidP="009B13CA">
      <w:pPr>
        <w:pStyle w:val="Heading2"/>
        <w:spacing w:line="360" w:lineRule="auto"/>
        <w:rPr>
          <w:rFonts w:cs="Arial"/>
        </w:rPr>
      </w:pPr>
      <w:bookmarkStart w:id="10" w:name="_Toc129949624"/>
      <w:r w:rsidRPr="009B13CA">
        <w:rPr>
          <w:rFonts w:cs="Arial"/>
        </w:rPr>
        <w:lastRenderedPageBreak/>
        <w:t xml:space="preserve">Session 6 – Getting </w:t>
      </w:r>
      <w:proofErr w:type="gramStart"/>
      <w:r w:rsidRPr="009B13CA">
        <w:rPr>
          <w:rFonts w:cs="Arial"/>
        </w:rPr>
        <w:t>support</w:t>
      </w:r>
      <w:bookmarkEnd w:id="10"/>
      <w:proofErr w:type="gramEnd"/>
    </w:p>
    <w:p w14:paraId="13EABC73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This session focused on working together to make supports work better for people with disability. </w:t>
      </w:r>
    </w:p>
    <w:p w14:paraId="2F4C41B3" w14:textId="77777777" w:rsidR="009B13CA" w:rsidRPr="009B13CA" w:rsidRDefault="009B13CA" w:rsidP="009B13CA">
      <w:pPr>
        <w:pStyle w:val="Listintroduction"/>
        <w:spacing w:before="120" w:after="120"/>
        <w:rPr>
          <w:rFonts w:cs="Arial"/>
        </w:rPr>
      </w:pPr>
      <w:r w:rsidRPr="009B13CA">
        <w:rPr>
          <w:rFonts w:cs="Arial"/>
        </w:rPr>
        <w:t>People talked about government programs like the:</w:t>
      </w:r>
    </w:p>
    <w:p w14:paraId="1B81332A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Strategy</w:t>
      </w:r>
    </w:p>
    <w:p w14:paraId="4694A282" w14:textId="77777777" w:rsidR="009B13CA" w:rsidRPr="009B13CA" w:rsidRDefault="009B13CA" w:rsidP="009B13CA">
      <w:pPr>
        <w:pStyle w:val="ListParagraph"/>
        <w:numPr>
          <w:ilvl w:val="0"/>
          <w:numId w:val="10"/>
        </w:numPr>
        <w:contextualSpacing w:val="0"/>
        <w:rPr>
          <w:rFonts w:cs="Arial"/>
        </w:rPr>
      </w:pPr>
      <w:r w:rsidRPr="009B13CA">
        <w:rPr>
          <w:rFonts w:cs="Arial"/>
        </w:rPr>
        <w:t>National Disability Insurance Scheme (NDIS).</w:t>
      </w:r>
    </w:p>
    <w:p w14:paraId="4F2B1D4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also talked about how supports need to understand and respect:</w:t>
      </w:r>
    </w:p>
    <w:p w14:paraId="44102F7F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who people </w:t>
      </w:r>
      <w:proofErr w:type="gramStart"/>
      <w:r w:rsidRPr="009B13CA">
        <w:rPr>
          <w:rFonts w:cs="Arial"/>
        </w:rPr>
        <w:t>are</w:t>
      </w:r>
      <w:proofErr w:type="gramEnd"/>
    </w:p>
    <w:p w14:paraId="3BFB0623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the different ways people live.</w:t>
      </w:r>
    </w:p>
    <w:p w14:paraId="28272EE1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For example, their background and who they’re attracted to.</w:t>
      </w:r>
    </w:p>
    <w:p w14:paraId="1E2C04F2" w14:textId="77777777" w:rsidR="00D9285A" w:rsidRPr="009B13CA" w:rsidRDefault="00D9285A" w:rsidP="00F83F68">
      <w:pPr>
        <w:pStyle w:val="Heading3"/>
        <w:spacing w:before="240" w:after="120"/>
        <w:rPr>
          <w:rFonts w:cs="Arial"/>
        </w:rPr>
      </w:pPr>
      <w:r w:rsidRPr="009B13CA">
        <w:rPr>
          <w:rFonts w:cs="Arial"/>
        </w:rPr>
        <w:t>What do people want to happen?</w:t>
      </w:r>
    </w:p>
    <w:p w14:paraId="3C081D2B" w14:textId="77777777" w:rsidR="009B13CA" w:rsidRPr="009B13CA" w:rsidRDefault="009B13CA" w:rsidP="009B13CA">
      <w:pPr>
        <w:pStyle w:val="Listintroduction"/>
        <w:spacing w:before="120" w:after="120"/>
        <w:rPr>
          <w:rFonts w:cs="Arial"/>
        </w:rPr>
      </w:pPr>
      <w:r w:rsidRPr="009B13CA">
        <w:rPr>
          <w:rFonts w:cs="Arial"/>
        </w:rPr>
        <w:t>People want to make community support better by:</w:t>
      </w:r>
    </w:p>
    <w:p w14:paraId="1E53CA1F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changing community attitudes toward people with disability</w:t>
      </w:r>
    </w:p>
    <w:p w14:paraId="0F7DD664" w14:textId="77777777" w:rsidR="009B13CA" w:rsidRPr="009B13CA" w:rsidRDefault="009B13CA" w:rsidP="009B13CA">
      <w:pPr>
        <w:pStyle w:val="ListParagraph"/>
        <w:numPr>
          <w:ilvl w:val="0"/>
          <w:numId w:val="10"/>
        </w:numPr>
        <w:contextualSpacing w:val="0"/>
        <w:rPr>
          <w:rFonts w:cs="Arial"/>
        </w:rPr>
      </w:pPr>
      <w:r w:rsidRPr="009B13CA">
        <w:rPr>
          <w:rFonts w:cs="Arial"/>
        </w:rPr>
        <w:t>supporting people to understand how to be inclusive.</w:t>
      </w:r>
    </w:p>
    <w:p w14:paraId="6996669C" w14:textId="016A5695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also want more people to design things so everyone can take part in</w:t>
      </w:r>
      <w:r w:rsidR="00F83F68">
        <w:rPr>
          <w:rFonts w:cs="Arial"/>
        </w:rPr>
        <w:t> </w:t>
      </w:r>
      <w:r w:rsidRPr="009B13CA">
        <w:rPr>
          <w:rFonts w:cs="Arial"/>
        </w:rPr>
        <w:t>them.</w:t>
      </w:r>
    </w:p>
    <w:p w14:paraId="49EB55EC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want more people to:</w:t>
      </w:r>
    </w:p>
    <w:p w14:paraId="644C241C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understand how to do </w:t>
      </w:r>
      <w:proofErr w:type="gramStart"/>
      <w:r w:rsidRPr="009B13CA">
        <w:rPr>
          <w:rFonts w:cs="Arial"/>
        </w:rPr>
        <w:t>this</w:t>
      </w:r>
      <w:proofErr w:type="gramEnd"/>
    </w:p>
    <w:p w14:paraId="58123D28" w14:textId="46C06398" w:rsidR="00F83F68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start doing this when they work.</w:t>
      </w:r>
    </w:p>
    <w:p w14:paraId="707EAD04" w14:textId="4DF6281A" w:rsidR="009B13CA" w:rsidRPr="00F83F68" w:rsidRDefault="00F83F68" w:rsidP="00F83F6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61167A51" w14:textId="0200DAF3" w:rsidR="00D9285A" w:rsidRPr="009B13CA" w:rsidRDefault="00D9285A" w:rsidP="009B13CA">
      <w:pPr>
        <w:pStyle w:val="Heading2"/>
        <w:spacing w:line="360" w:lineRule="auto"/>
        <w:rPr>
          <w:rFonts w:cs="Arial"/>
        </w:rPr>
      </w:pPr>
      <w:bookmarkStart w:id="11" w:name="_Toc129949625"/>
      <w:r w:rsidRPr="009B13CA">
        <w:rPr>
          <w:rFonts w:cs="Arial"/>
        </w:rPr>
        <w:lastRenderedPageBreak/>
        <w:t>Session 7 – Community attitudes</w:t>
      </w:r>
      <w:bookmarkEnd w:id="11"/>
    </w:p>
    <w:p w14:paraId="6482959A" w14:textId="3715248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This session focused on community attitudes towards people with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disability. </w:t>
      </w:r>
    </w:p>
    <w:p w14:paraId="00B20E7D" w14:textId="77777777" w:rsidR="009B13CA" w:rsidRPr="009B13CA" w:rsidRDefault="009B13CA" w:rsidP="002D141F">
      <w:pPr>
        <w:spacing w:before="0" w:after="0"/>
        <w:rPr>
          <w:rFonts w:cs="Arial"/>
        </w:rPr>
      </w:pPr>
      <w:r w:rsidRPr="009B13CA">
        <w:rPr>
          <w:rFonts w:cs="Arial"/>
        </w:rPr>
        <w:t>And how better attitudes will make things more:</w:t>
      </w:r>
    </w:p>
    <w:p w14:paraId="49E28735" w14:textId="77777777" w:rsidR="009B13CA" w:rsidRPr="009B13CA" w:rsidRDefault="009B13CA" w:rsidP="002D141F">
      <w:pPr>
        <w:pStyle w:val="ListParagraph"/>
        <w:numPr>
          <w:ilvl w:val="0"/>
          <w:numId w:val="5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accessible</w:t>
      </w:r>
    </w:p>
    <w:p w14:paraId="1269E622" w14:textId="77777777" w:rsidR="009B13CA" w:rsidRPr="009B13CA" w:rsidRDefault="009B13CA" w:rsidP="002D141F">
      <w:pPr>
        <w:pStyle w:val="ListParagraph"/>
        <w:numPr>
          <w:ilvl w:val="0"/>
          <w:numId w:val="5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inclusive.</w:t>
      </w:r>
    </w:p>
    <w:p w14:paraId="03AE582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People talked about ways they could change community attitudes. </w:t>
      </w:r>
    </w:p>
    <w:p w14:paraId="5279AE88" w14:textId="77777777" w:rsidR="009B13CA" w:rsidRPr="009B13CA" w:rsidRDefault="009B13CA" w:rsidP="002D141F">
      <w:pPr>
        <w:spacing w:before="0" w:after="0"/>
        <w:rPr>
          <w:rFonts w:cs="Arial"/>
        </w:rPr>
      </w:pPr>
      <w:r w:rsidRPr="009B13CA">
        <w:rPr>
          <w:rFonts w:cs="Arial"/>
        </w:rPr>
        <w:t>They said it would help if more people with disability were:</w:t>
      </w:r>
    </w:p>
    <w:p w14:paraId="21297EBC" w14:textId="77777777" w:rsidR="009B13CA" w:rsidRPr="009B13CA" w:rsidRDefault="009B13CA" w:rsidP="002D141F">
      <w:pPr>
        <w:pStyle w:val="ListParagraph"/>
        <w:numPr>
          <w:ilvl w:val="0"/>
          <w:numId w:val="5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leaders</w:t>
      </w:r>
    </w:p>
    <w:p w14:paraId="4FEFB847" w14:textId="77777777" w:rsidR="009B13CA" w:rsidRPr="009B13CA" w:rsidRDefault="009B13CA" w:rsidP="002D141F">
      <w:pPr>
        <w:pStyle w:val="ListParagraph"/>
        <w:numPr>
          <w:ilvl w:val="0"/>
          <w:numId w:val="5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 xml:space="preserve">in the </w:t>
      </w:r>
      <w:r w:rsidRPr="009B13CA">
        <w:rPr>
          <w:rStyle w:val="Strong"/>
          <w:rFonts w:cs="Arial"/>
        </w:rPr>
        <w:t>media</w:t>
      </w:r>
      <w:r w:rsidRPr="009B13CA">
        <w:rPr>
          <w:rFonts w:cs="Arial"/>
        </w:rPr>
        <w:t>.</w:t>
      </w:r>
    </w:p>
    <w:p w14:paraId="3A7D6EA9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media is a way of getting information.</w:t>
      </w:r>
    </w:p>
    <w:p w14:paraId="790B0E53" w14:textId="77777777" w:rsidR="009B13CA" w:rsidRPr="009B13CA" w:rsidRDefault="009B13CA" w:rsidP="002D141F">
      <w:pPr>
        <w:spacing w:before="0" w:after="0"/>
        <w:rPr>
          <w:rFonts w:cs="Arial"/>
        </w:rPr>
      </w:pPr>
      <w:r w:rsidRPr="009B13CA">
        <w:rPr>
          <w:rFonts w:cs="Arial"/>
        </w:rPr>
        <w:t>Parts of the media include:</w:t>
      </w:r>
    </w:p>
    <w:p w14:paraId="38318A8D" w14:textId="77777777" w:rsidR="009B13CA" w:rsidRPr="009B13CA" w:rsidRDefault="009B13CA" w:rsidP="002D141F">
      <w:pPr>
        <w:pStyle w:val="ListParagraph"/>
        <w:numPr>
          <w:ilvl w:val="0"/>
          <w:numId w:val="6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TV</w:t>
      </w:r>
    </w:p>
    <w:p w14:paraId="5F9D1B90" w14:textId="77777777" w:rsidR="009B13CA" w:rsidRPr="009B13CA" w:rsidRDefault="009B13CA" w:rsidP="002D141F">
      <w:pPr>
        <w:pStyle w:val="ListParagraph"/>
        <w:numPr>
          <w:ilvl w:val="0"/>
          <w:numId w:val="6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the Internet</w:t>
      </w:r>
    </w:p>
    <w:p w14:paraId="29374313" w14:textId="77777777" w:rsidR="009B13CA" w:rsidRPr="009B13CA" w:rsidRDefault="009B13CA" w:rsidP="002D141F">
      <w:pPr>
        <w:pStyle w:val="ListParagraph"/>
        <w:numPr>
          <w:ilvl w:val="0"/>
          <w:numId w:val="6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social media, like Facebook.</w:t>
      </w:r>
    </w:p>
    <w:p w14:paraId="3430A1A2" w14:textId="77777777" w:rsidR="00D9285A" w:rsidRPr="009B13CA" w:rsidRDefault="00D9285A" w:rsidP="00F83F68">
      <w:pPr>
        <w:pStyle w:val="Heading3"/>
        <w:spacing w:before="240" w:after="120"/>
        <w:rPr>
          <w:rFonts w:cs="Arial"/>
        </w:rPr>
      </w:pPr>
      <w:r w:rsidRPr="009B13CA">
        <w:rPr>
          <w:rFonts w:cs="Arial"/>
        </w:rPr>
        <w:t>What do people want to happen?</w:t>
      </w:r>
    </w:p>
    <w:p w14:paraId="4B678CD3" w14:textId="285A77E1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wanted to see more people with disability as leaders in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government. </w:t>
      </w:r>
    </w:p>
    <w:p w14:paraId="5E924534" w14:textId="77777777" w:rsidR="009B13CA" w:rsidRPr="009B13CA" w:rsidRDefault="009B13CA" w:rsidP="002D141F">
      <w:pPr>
        <w:spacing w:before="0" w:after="0"/>
        <w:rPr>
          <w:rFonts w:cs="Arial"/>
        </w:rPr>
      </w:pPr>
      <w:r w:rsidRPr="009B13CA">
        <w:rPr>
          <w:rFonts w:cs="Arial"/>
        </w:rPr>
        <w:t>This includes focusing on jobs that:</w:t>
      </w:r>
    </w:p>
    <w:p w14:paraId="2C75D1D4" w14:textId="77777777" w:rsidR="009B13CA" w:rsidRPr="009B13CA" w:rsidRDefault="009B13CA" w:rsidP="002D141F">
      <w:pPr>
        <w:pStyle w:val="ListParagraph"/>
        <w:numPr>
          <w:ilvl w:val="0"/>
          <w:numId w:val="5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 xml:space="preserve">work with people with </w:t>
      </w:r>
      <w:proofErr w:type="gramStart"/>
      <w:r w:rsidRPr="009B13CA">
        <w:rPr>
          <w:rFonts w:cs="Arial"/>
        </w:rPr>
        <w:t>disability</w:t>
      </w:r>
      <w:proofErr w:type="gramEnd"/>
    </w:p>
    <w:p w14:paraId="3EFF881C" w14:textId="77777777" w:rsidR="009B13CA" w:rsidRPr="009B13CA" w:rsidRDefault="009B13CA" w:rsidP="002D141F">
      <w:pPr>
        <w:pStyle w:val="ListParagraph"/>
        <w:numPr>
          <w:ilvl w:val="0"/>
          <w:numId w:val="5"/>
        </w:numPr>
        <w:spacing w:before="0" w:after="0"/>
        <w:contextualSpacing w:val="0"/>
        <w:rPr>
          <w:rFonts w:cs="Arial"/>
        </w:rPr>
      </w:pPr>
      <w:r w:rsidRPr="009B13CA">
        <w:rPr>
          <w:rFonts w:cs="Arial"/>
        </w:rPr>
        <w:t>run services for people with disability.</w:t>
      </w:r>
    </w:p>
    <w:p w14:paraId="6C1568B2" w14:textId="439A029E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 also wanted to see more people with disability in the media on</w:t>
      </w:r>
      <w:r w:rsidR="00F83F68">
        <w:rPr>
          <w:rFonts w:cs="Arial"/>
        </w:rPr>
        <w:t> </w:t>
      </w:r>
      <w:r w:rsidRPr="009B13CA">
        <w:rPr>
          <w:rFonts w:cs="Arial"/>
        </w:rPr>
        <w:t xml:space="preserve">screen. </w:t>
      </w:r>
    </w:p>
    <w:p w14:paraId="0C5E5C4B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For example, on television. </w:t>
      </w:r>
    </w:p>
    <w:p w14:paraId="1B0764D1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lastRenderedPageBreak/>
        <w:t>They also wanted to see more people with disability working to create media programs.</w:t>
      </w:r>
    </w:p>
    <w:p w14:paraId="4F2619A9" w14:textId="1527857C" w:rsidR="002E50E4" w:rsidRPr="00F83F68" w:rsidRDefault="009B13CA" w:rsidP="009B13CA">
      <w:pPr>
        <w:rPr>
          <w:rFonts w:cs="Arial"/>
        </w:rPr>
      </w:pPr>
      <w:r w:rsidRPr="009B13CA">
        <w:rPr>
          <w:rFonts w:cs="Arial"/>
        </w:rPr>
        <w:t>For example, working on the set of a television program.</w:t>
      </w:r>
      <w:r w:rsidRPr="009B13CA">
        <w:rPr>
          <w:rFonts w:cs="Arial"/>
        </w:rPr>
        <w:softHyphen/>
      </w:r>
      <w:bookmarkStart w:id="12" w:name="_Toc129949626"/>
    </w:p>
    <w:p w14:paraId="72912D29" w14:textId="2461988D" w:rsidR="00D9285A" w:rsidRPr="009B13CA" w:rsidRDefault="00D9285A" w:rsidP="00F83F68">
      <w:pPr>
        <w:pStyle w:val="Heading2"/>
        <w:spacing w:before="240" w:line="360" w:lineRule="auto"/>
        <w:rPr>
          <w:rFonts w:cs="Arial"/>
        </w:rPr>
      </w:pPr>
      <w:r w:rsidRPr="009B13CA">
        <w:rPr>
          <w:rFonts w:cs="Arial"/>
        </w:rPr>
        <w:t>What happens next?</w:t>
      </w:r>
      <w:bookmarkEnd w:id="12"/>
    </w:p>
    <w:p w14:paraId="6EB8C23D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Our </w:t>
      </w:r>
      <w:r w:rsidRPr="009B13CA">
        <w:rPr>
          <w:rStyle w:val="Strong"/>
          <w:rFonts w:cs="Arial"/>
        </w:rPr>
        <w:t>Strategy Advisory Council (the Council)</w:t>
      </w:r>
      <w:r w:rsidRPr="009B13CA">
        <w:rPr>
          <w:rFonts w:cs="Arial"/>
        </w:rPr>
        <w:t xml:space="preserve"> will look at what people said at the meeting.</w:t>
      </w:r>
    </w:p>
    <w:p w14:paraId="410085F0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They will do this during 2023.</w:t>
      </w:r>
    </w:p>
    <w:p w14:paraId="4C1F11B1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Council is a group of people who help us understand what people with disability need.</w:t>
      </w:r>
    </w:p>
    <w:p w14:paraId="5EF69468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 xml:space="preserve">They will think about what people shared at the meeting. </w:t>
      </w:r>
    </w:p>
    <w:p w14:paraId="34A84335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And they will give these ideas to governments to make the Strategy better.</w:t>
      </w:r>
    </w:p>
    <w:p w14:paraId="36271189" w14:textId="21E7122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next National Forum will happen between 1 July 2024 and 30</w:t>
      </w:r>
      <w:r w:rsidR="00F83F68">
        <w:rPr>
          <w:rFonts w:cs="Arial"/>
        </w:rPr>
        <w:t> </w:t>
      </w:r>
      <w:r w:rsidRPr="009B13CA">
        <w:rPr>
          <w:rFonts w:cs="Arial"/>
        </w:rPr>
        <w:t>June</w:t>
      </w:r>
      <w:r w:rsidR="00F83F68">
        <w:rPr>
          <w:rFonts w:cs="Arial"/>
        </w:rPr>
        <w:t> </w:t>
      </w:r>
      <w:r w:rsidRPr="009B13CA">
        <w:rPr>
          <w:rFonts w:cs="Arial"/>
        </w:rPr>
        <w:t>2025.</w:t>
      </w:r>
    </w:p>
    <w:p w14:paraId="13D880FA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At that meeting, people will talk about:</w:t>
      </w:r>
    </w:p>
    <w:p w14:paraId="73D89FE1" w14:textId="77777777" w:rsidR="009B13CA" w:rsidRPr="009B13CA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what they shared in the first National Forum</w:t>
      </w:r>
    </w:p>
    <w:p w14:paraId="587A6942" w14:textId="6B7346A5" w:rsidR="00F83F68" w:rsidRDefault="009B13CA" w:rsidP="009B13CA">
      <w:pPr>
        <w:pStyle w:val="ListParagraph"/>
        <w:numPr>
          <w:ilvl w:val="0"/>
          <w:numId w:val="5"/>
        </w:numPr>
        <w:contextualSpacing w:val="0"/>
        <w:rPr>
          <w:rFonts w:cs="Arial"/>
        </w:rPr>
      </w:pPr>
      <w:r w:rsidRPr="009B13CA">
        <w:rPr>
          <w:rFonts w:cs="Arial"/>
        </w:rPr>
        <w:t>how governments used their ideas.</w:t>
      </w:r>
    </w:p>
    <w:p w14:paraId="5945F275" w14:textId="37254F71" w:rsidR="009B13CA" w:rsidRPr="00F83F68" w:rsidRDefault="00F83F68" w:rsidP="00F83F6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531D37D8" w14:textId="2C440E83" w:rsidR="00455323" w:rsidRPr="009B13CA" w:rsidRDefault="00455323" w:rsidP="00F83F68">
      <w:pPr>
        <w:pStyle w:val="Heading2"/>
        <w:spacing w:before="240" w:line="360" w:lineRule="auto"/>
        <w:rPr>
          <w:rFonts w:cs="Arial"/>
        </w:rPr>
      </w:pPr>
      <w:bookmarkStart w:id="13" w:name="_Toc129949627"/>
      <w:r w:rsidRPr="009B13CA">
        <w:rPr>
          <w:rFonts w:cs="Arial"/>
        </w:rPr>
        <w:lastRenderedPageBreak/>
        <w:t xml:space="preserve">Contact </w:t>
      </w:r>
      <w:proofErr w:type="gramStart"/>
      <w:r w:rsidRPr="009B13CA">
        <w:rPr>
          <w:rFonts w:cs="Arial"/>
        </w:rPr>
        <w:t>us</w:t>
      </w:r>
      <w:bookmarkEnd w:id="13"/>
      <w:proofErr w:type="gramEnd"/>
    </w:p>
    <w:p w14:paraId="7756F3F7" w14:textId="77777777" w:rsidR="009B13CA" w:rsidRPr="009B13CA" w:rsidRDefault="009B13CA" w:rsidP="009B13CA">
      <w:pPr>
        <w:rPr>
          <w:rFonts w:cs="Arial"/>
        </w:rPr>
      </w:pPr>
      <w:r w:rsidRPr="009B13CA">
        <w:rPr>
          <w:rFonts w:eastAsiaTheme="minorHAnsi" w:cs="Arial"/>
        </w:rPr>
        <w:t>If you’d like more information about this report, you can contact us.</w:t>
      </w:r>
    </w:p>
    <w:p w14:paraId="5DDA40AB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You can email us.</w:t>
      </w:r>
    </w:p>
    <w:p w14:paraId="18EFB65E" w14:textId="213353D6" w:rsidR="009B13CA" w:rsidRPr="009B13CA" w:rsidRDefault="00F83F68" w:rsidP="009B13CA">
      <w:pPr>
        <w:rPr>
          <w:rFonts w:cs="Arial"/>
        </w:rPr>
      </w:pPr>
      <w:r>
        <w:rPr>
          <w:rFonts w:cs="Arial"/>
        </w:rPr>
        <w:t xml:space="preserve">Email – </w:t>
      </w:r>
      <w:hyperlink r:id="rId8" w:history="1">
        <w:proofErr w:type="spellStart"/>
        <w:r w:rsidR="009B13CA" w:rsidRPr="009B13CA">
          <w:rPr>
            <w:rStyle w:val="Hyperlink"/>
            <w:rFonts w:cs="Arial"/>
          </w:rPr>
          <w:t>australia'sdisabilitystrategy@dss.gov.au</w:t>
        </w:r>
        <w:proofErr w:type="spellEnd"/>
      </w:hyperlink>
    </w:p>
    <w:p w14:paraId="3F33EA3F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You can send us a letter.</w:t>
      </w:r>
    </w:p>
    <w:p w14:paraId="45AE5245" w14:textId="551906E9" w:rsidR="009B13CA" w:rsidRPr="009B13CA" w:rsidRDefault="00F83F68" w:rsidP="009B13CA">
      <w:pPr>
        <w:rPr>
          <w:rFonts w:cs="Arial"/>
        </w:rPr>
      </w:pPr>
      <w:r>
        <w:rPr>
          <w:rFonts w:cs="Arial"/>
        </w:rPr>
        <w:t xml:space="preserve">Mail Address – </w:t>
      </w:r>
      <w:r>
        <w:rPr>
          <w:rFonts w:cs="Arial"/>
        </w:rPr>
        <w:br/>
      </w:r>
      <w:r w:rsidR="009B13CA" w:rsidRPr="009B13CA">
        <w:rPr>
          <w:rFonts w:cs="Arial"/>
        </w:rPr>
        <w:t>GPO Box 9820</w:t>
      </w:r>
      <w:r>
        <w:rPr>
          <w:rFonts w:cs="Arial"/>
        </w:rPr>
        <w:br/>
      </w:r>
      <w:r w:rsidR="009B13CA" w:rsidRPr="009B13CA">
        <w:rPr>
          <w:rFonts w:cs="Arial"/>
        </w:rPr>
        <w:t>Canberra</w:t>
      </w:r>
      <w:r>
        <w:rPr>
          <w:rFonts w:cs="Arial"/>
        </w:rPr>
        <w:br/>
      </w:r>
      <w:r w:rsidR="009B13CA" w:rsidRPr="009B13CA">
        <w:rPr>
          <w:rFonts w:cs="Arial"/>
        </w:rPr>
        <w:t>ACT 2601</w:t>
      </w:r>
    </w:p>
    <w:p w14:paraId="4B9703AC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You can visit our website.</w:t>
      </w:r>
    </w:p>
    <w:p w14:paraId="7B74B8D2" w14:textId="5F7BC1FD" w:rsidR="009B13CA" w:rsidRPr="002D141F" w:rsidRDefault="00F83F68" w:rsidP="009B13CA">
      <w:pPr>
        <w:rPr>
          <w:rFonts w:cs="Arial"/>
          <w:lang w:val="nl-NL"/>
        </w:rPr>
      </w:pPr>
      <w:r w:rsidRPr="002D141F">
        <w:rPr>
          <w:rFonts w:cs="Arial"/>
          <w:lang w:val="nl-NL"/>
        </w:rPr>
        <w:t xml:space="preserve">Website – </w:t>
      </w:r>
      <w:r w:rsidR="002D141F">
        <w:fldChar w:fldCharType="begin"/>
      </w:r>
      <w:r w:rsidR="002D141F" w:rsidRPr="002D141F">
        <w:rPr>
          <w:lang w:val="nl-NL"/>
        </w:rPr>
        <w:instrText>HYPERLIN</w:instrText>
      </w:r>
      <w:r w:rsidR="002D141F" w:rsidRPr="002D141F">
        <w:rPr>
          <w:lang w:val="nl-NL"/>
        </w:rPr>
        <w:instrText>K "http://www.disabilitygateway.gov.au/ads"</w:instrText>
      </w:r>
      <w:r w:rsidR="002D141F">
        <w:fldChar w:fldCharType="separate"/>
      </w:r>
      <w:r w:rsidRPr="002D141F">
        <w:rPr>
          <w:rStyle w:val="Hyperlink"/>
          <w:rFonts w:cs="Arial"/>
          <w:lang w:val="nl-NL"/>
        </w:rPr>
        <w:t>www.disabilitygateway.gov.au/ads</w:t>
      </w:r>
      <w:r w:rsidR="002D141F">
        <w:rPr>
          <w:rStyle w:val="Hyperlink"/>
          <w:rFonts w:cs="Arial"/>
        </w:rPr>
        <w:fldChar w:fldCharType="end"/>
      </w:r>
    </w:p>
    <w:p w14:paraId="6EB5DAC9" w14:textId="77777777" w:rsidR="00455323" w:rsidRPr="002D141F" w:rsidRDefault="00455323" w:rsidP="009B13CA">
      <w:pPr>
        <w:rPr>
          <w:rFonts w:cs="Arial"/>
          <w:b/>
          <w:bCs/>
          <w:color w:val="005A70"/>
          <w:sz w:val="32"/>
          <w:szCs w:val="26"/>
          <w:lang w:val="nl-NL" w:eastAsia="x-none"/>
        </w:rPr>
      </w:pPr>
      <w:r w:rsidRPr="002D141F">
        <w:rPr>
          <w:rFonts w:cs="Arial"/>
          <w:b/>
          <w:bCs/>
          <w:color w:val="005A70"/>
          <w:sz w:val="32"/>
          <w:szCs w:val="26"/>
          <w:lang w:val="nl-NL" w:eastAsia="x-none"/>
        </w:rPr>
        <w:br w:type="page"/>
      </w:r>
    </w:p>
    <w:p w14:paraId="440147AE" w14:textId="5F39A15B" w:rsidR="003C25FD" w:rsidRPr="009B13CA" w:rsidRDefault="003C25FD" w:rsidP="009B13CA">
      <w:pPr>
        <w:pStyle w:val="Heading2"/>
        <w:spacing w:line="360" w:lineRule="auto"/>
        <w:rPr>
          <w:rFonts w:cs="Arial"/>
        </w:rPr>
      </w:pPr>
      <w:bookmarkStart w:id="14" w:name="_Support_for_you"/>
      <w:bookmarkStart w:id="15" w:name="_Toc129949628"/>
      <w:bookmarkStart w:id="16" w:name="_Ref130310376"/>
      <w:bookmarkEnd w:id="14"/>
      <w:r w:rsidRPr="009B13CA">
        <w:rPr>
          <w:rFonts w:cs="Arial"/>
        </w:rPr>
        <w:lastRenderedPageBreak/>
        <w:t>Word list</w:t>
      </w:r>
      <w:bookmarkEnd w:id="15"/>
      <w:bookmarkEnd w:id="16"/>
    </w:p>
    <w:p w14:paraId="0027A6AC" w14:textId="77777777" w:rsidR="00847C34" w:rsidRPr="009B13CA" w:rsidRDefault="00847C34" w:rsidP="009B13CA">
      <w:pPr>
        <w:rPr>
          <w:rFonts w:cs="Arial"/>
        </w:rPr>
      </w:pPr>
      <w:r w:rsidRPr="009B13CA">
        <w:rPr>
          <w:rFonts w:cs="Arial"/>
        </w:rPr>
        <w:t xml:space="preserve">This list explains what the </w:t>
      </w:r>
      <w:r w:rsidRPr="009B13CA">
        <w:rPr>
          <w:rStyle w:val="Strong"/>
          <w:rFonts w:cs="Arial"/>
        </w:rPr>
        <w:t>bold</w:t>
      </w:r>
      <w:r w:rsidRPr="009B13CA">
        <w:rPr>
          <w:rFonts w:cs="Arial"/>
        </w:rPr>
        <w:t xml:space="preserve"> words in this document mean.</w:t>
      </w:r>
    </w:p>
    <w:p w14:paraId="10F7B869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Accessible</w:t>
      </w:r>
    </w:p>
    <w:p w14:paraId="0A6A60A6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When something is accessible, it is easy to:</w:t>
      </w:r>
    </w:p>
    <w:p w14:paraId="2E0A853D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find and </w:t>
      </w:r>
      <w:proofErr w:type="gramStart"/>
      <w:r w:rsidRPr="009B13CA">
        <w:rPr>
          <w:rFonts w:cs="Arial"/>
        </w:rPr>
        <w:t>use</w:t>
      </w:r>
      <w:proofErr w:type="gramEnd"/>
    </w:p>
    <w:p w14:paraId="64A65331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  <w:spacing w:val="-4"/>
        </w:rPr>
      </w:pPr>
      <w:r w:rsidRPr="009B13CA">
        <w:rPr>
          <w:rFonts w:cs="Arial"/>
        </w:rPr>
        <w:t>understand</w:t>
      </w:r>
    </w:p>
    <w:p w14:paraId="5BD27D6E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  <w:spacing w:val="-4"/>
        </w:rPr>
      </w:pPr>
      <w:r w:rsidRPr="009B13CA">
        <w:rPr>
          <w:rFonts w:cs="Arial"/>
        </w:rPr>
        <w:t>move around.</w:t>
      </w:r>
    </w:p>
    <w:p w14:paraId="3522BDC0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Attitudes</w:t>
      </w:r>
    </w:p>
    <w:p w14:paraId="10D651F5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People’s attitudes are what they:</w:t>
      </w:r>
    </w:p>
    <w:p w14:paraId="0912EA5E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>think</w:t>
      </w:r>
    </w:p>
    <w:p w14:paraId="35B5BAC4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>feel</w:t>
      </w:r>
    </w:p>
    <w:p w14:paraId="17CAC7E6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>believe.</w:t>
      </w:r>
    </w:p>
    <w:p w14:paraId="59637C19" w14:textId="77777777" w:rsidR="009B13CA" w:rsidRPr="009B13CA" w:rsidRDefault="009B13CA" w:rsidP="009B13CA">
      <w:pPr>
        <w:rPr>
          <w:rFonts w:cs="Arial"/>
        </w:rPr>
      </w:pPr>
      <w:r w:rsidRPr="009B13CA">
        <w:rPr>
          <w:rStyle w:val="Strong"/>
          <w:rFonts w:cs="Arial"/>
        </w:rPr>
        <w:t>Disability advocates</w:t>
      </w:r>
      <w:r w:rsidRPr="009B13CA">
        <w:rPr>
          <w:rFonts w:cs="Arial"/>
        </w:rPr>
        <w:t xml:space="preserve"> </w:t>
      </w:r>
    </w:p>
    <w:p w14:paraId="589CB81A" w14:textId="77777777" w:rsidR="009B13CA" w:rsidRPr="009B13CA" w:rsidRDefault="009B13CA" w:rsidP="009B13CA">
      <w:pPr>
        <w:rPr>
          <w:rFonts w:cs="Arial"/>
          <w:spacing w:val="-4"/>
        </w:rPr>
      </w:pPr>
      <w:r w:rsidRPr="009B13CA">
        <w:rPr>
          <w:rFonts w:cs="Arial"/>
        </w:rPr>
        <w:t>Disability advocates are people who speak up for people with disability.</w:t>
      </w:r>
    </w:p>
    <w:p w14:paraId="0F4FA24D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Employer</w:t>
      </w:r>
    </w:p>
    <w:p w14:paraId="7D122A2D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An employer is a person who hires other people to work for them.</w:t>
      </w:r>
    </w:p>
    <w:p w14:paraId="3CE9081E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Funding</w:t>
      </w:r>
    </w:p>
    <w:p w14:paraId="52E945D5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Funding is money from the government to pay for supports and services.</w:t>
      </w:r>
    </w:p>
    <w:p w14:paraId="5A28DB89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Inclusive</w:t>
      </w:r>
    </w:p>
    <w:p w14:paraId="6C7B0AD5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When something is inclusive, everyone feels:</w:t>
      </w:r>
    </w:p>
    <w:p w14:paraId="475B7514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  <w:spacing w:val="-4"/>
        </w:rPr>
      </w:pPr>
      <w:r w:rsidRPr="009B13CA">
        <w:rPr>
          <w:rFonts w:cs="Arial"/>
        </w:rPr>
        <w:t>included</w:t>
      </w:r>
    </w:p>
    <w:p w14:paraId="1AA76918" w14:textId="49CE84C8" w:rsidR="00F83F68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>like they belong.</w:t>
      </w:r>
    </w:p>
    <w:p w14:paraId="5A7EB40F" w14:textId="1BA1C3C0" w:rsidR="009B13CA" w:rsidRPr="00F83F68" w:rsidRDefault="00F83F68" w:rsidP="00F83F6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2377759E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lastRenderedPageBreak/>
        <w:t>Justice system</w:t>
      </w:r>
    </w:p>
    <w:p w14:paraId="38E7F535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justice system includes:</w:t>
      </w:r>
    </w:p>
    <w:p w14:paraId="35B6BEAF" w14:textId="77777777" w:rsidR="009B13CA" w:rsidRPr="009B13CA" w:rsidRDefault="009B13CA" w:rsidP="009B13CA">
      <w:pPr>
        <w:pStyle w:val="ListParagraph"/>
        <w:numPr>
          <w:ilvl w:val="0"/>
          <w:numId w:val="8"/>
        </w:numPr>
        <w:contextualSpacing w:val="0"/>
        <w:rPr>
          <w:rFonts w:cs="Arial"/>
        </w:rPr>
      </w:pPr>
      <w:r w:rsidRPr="009B13CA">
        <w:rPr>
          <w:rFonts w:cs="Arial"/>
        </w:rPr>
        <w:t>police</w:t>
      </w:r>
    </w:p>
    <w:p w14:paraId="3EBDFD8A" w14:textId="77777777" w:rsidR="009B13CA" w:rsidRPr="009B13CA" w:rsidRDefault="009B13CA" w:rsidP="009B13CA">
      <w:pPr>
        <w:pStyle w:val="ListParagraph"/>
        <w:numPr>
          <w:ilvl w:val="0"/>
          <w:numId w:val="8"/>
        </w:numPr>
        <w:contextualSpacing w:val="0"/>
        <w:rPr>
          <w:rFonts w:cs="Arial"/>
        </w:rPr>
      </w:pPr>
      <w:r w:rsidRPr="009B13CA">
        <w:rPr>
          <w:rFonts w:cs="Arial"/>
        </w:rPr>
        <w:t>the courts</w:t>
      </w:r>
    </w:p>
    <w:p w14:paraId="19B4794B" w14:textId="77777777" w:rsidR="009B13CA" w:rsidRPr="009B13CA" w:rsidRDefault="009B13CA" w:rsidP="009B13CA">
      <w:pPr>
        <w:pStyle w:val="ListParagraph"/>
        <w:numPr>
          <w:ilvl w:val="0"/>
          <w:numId w:val="8"/>
        </w:numPr>
        <w:contextualSpacing w:val="0"/>
        <w:rPr>
          <w:rFonts w:cs="Arial"/>
        </w:rPr>
      </w:pPr>
      <w:r w:rsidRPr="009B13CA">
        <w:rPr>
          <w:rFonts w:cs="Arial"/>
        </w:rPr>
        <w:t>the law</w:t>
      </w:r>
    </w:p>
    <w:p w14:paraId="3B9DE3C6" w14:textId="77777777" w:rsidR="009B13CA" w:rsidRPr="009B13CA" w:rsidRDefault="009B13CA" w:rsidP="009B13CA">
      <w:pPr>
        <w:pStyle w:val="ListParagraph"/>
        <w:numPr>
          <w:ilvl w:val="0"/>
          <w:numId w:val="8"/>
        </w:numPr>
        <w:contextualSpacing w:val="0"/>
        <w:rPr>
          <w:rFonts w:cs="Arial"/>
        </w:rPr>
      </w:pPr>
      <w:r w:rsidRPr="009B13CA">
        <w:rPr>
          <w:rFonts w:cs="Arial"/>
        </w:rPr>
        <w:t>prisons.</w:t>
      </w:r>
    </w:p>
    <w:p w14:paraId="3337FF3E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Media</w:t>
      </w:r>
    </w:p>
    <w:p w14:paraId="0647BEF9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media is a way of getting information.</w:t>
      </w:r>
    </w:p>
    <w:p w14:paraId="09761AF2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Parts of the media include:</w:t>
      </w:r>
    </w:p>
    <w:p w14:paraId="12F46A24" w14:textId="77777777" w:rsidR="009B13CA" w:rsidRPr="009B13CA" w:rsidRDefault="009B13CA" w:rsidP="009B13CA">
      <w:pPr>
        <w:pStyle w:val="ListParagraph"/>
        <w:numPr>
          <w:ilvl w:val="0"/>
          <w:numId w:val="7"/>
        </w:numPr>
        <w:contextualSpacing w:val="0"/>
        <w:rPr>
          <w:rFonts w:cs="Arial"/>
        </w:rPr>
      </w:pPr>
      <w:r w:rsidRPr="009B13CA">
        <w:rPr>
          <w:rFonts w:cs="Arial"/>
        </w:rPr>
        <w:t>TV</w:t>
      </w:r>
    </w:p>
    <w:p w14:paraId="4598B1B5" w14:textId="77777777" w:rsidR="009B13CA" w:rsidRPr="009B13CA" w:rsidRDefault="009B13CA" w:rsidP="009B13CA">
      <w:pPr>
        <w:pStyle w:val="ListParagraph"/>
        <w:numPr>
          <w:ilvl w:val="0"/>
          <w:numId w:val="7"/>
        </w:numPr>
        <w:contextualSpacing w:val="0"/>
        <w:rPr>
          <w:rFonts w:cs="Arial"/>
        </w:rPr>
      </w:pPr>
      <w:r w:rsidRPr="009B13CA">
        <w:rPr>
          <w:rFonts w:cs="Arial"/>
        </w:rPr>
        <w:t>the Internet</w:t>
      </w:r>
    </w:p>
    <w:p w14:paraId="0DE6434D" w14:textId="77777777" w:rsidR="009B13CA" w:rsidRPr="009B13CA" w:rsidRDefault="009B13CA" w:rsidP="009B13CA">
      <w:pPr>
        <w:pStyle w:val="ListParagraph"/>
        <w:numPr>
          <w:ilvl w:val="0"/>
          <w:numId w:val="7"/>
        </w:numPr>
        <w:contextualSpacing w:val="0"/>
        <w:rPr>
          <w:rFonts w:cs="Arial"/>
        </w:rPr>
      </w:pPr>
      <w:r w:rsidRPr="009B13CA">
        <w:rPr>
          <w:rFonts w:cs="Arial"/>
        </w:rPr>
        <w:t>social media, like Facebook.</w:t>
      </w:r>
    </w:p>
    <w:p w14:paraId="55B08C94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Outcome areas</w:t>
      </w:r>
    </w:p>
    <w:p w14:paraId="710DFF07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The Strategy focuses on 7 main areas of life for people with disability.</w:t>
      </w:r>
    </w:p>
    <w:p w14:paraId="40FD93A6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We call these outcome areas.</w:t>
      </w:r>
    </w:p>
    <w:p w14:paraId="5B16148E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Public housing</w:t>
      </w:r>
    </w:p>
    <w:p w14:paraId="791F6FD6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Public housing is for people who need support to pay for a place to live.</w:t>
      </w:r>
    </w:p>
    <w:p w14:paraId="4612664B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Rights</w:t>
      </w:r>
    </w:p>
    <w:p w14:paraId="4AEB2755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Rights are rules about how people must treat others:</w:t>
      </w:r>
    </w:p>
    <w:p w14:paraId="3A50CAC9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>fairly</w:t>
      </w:r>
    </w:p>
    <w:p w14:paraId="488051DE" w14:textId="6411FAA9" w:rsidR="00F83F68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>equally.</w:t>
      </w:r>
    </w:p>
    <w:p w14:paraId="3D4390AC" w14:textId="0385B89B" w:rsidR="009B13CA" w:rsidRPr="00F83F68" w:rsidRDefault="00F83F68" w:rsidP="00F83F68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7DD18B1C" w14:textId="77777777" w:rsidR="009B13CA" w:rsidRPr="009B13CA" w:rsidRDefault="009B13CA" w:rsidP="009B13CA">
      <w:pPr>
        <w:rPr>
          <w:rFonts w:cs="Arial"/>
        </w:rPr>
      </w:pPr>
      <w:r w:rsidRPr="009B13CA">
        <w:rPr>
          <w:rStyle w:val="Strong"/>
          <w:rFonts w:cs="Arial"/>
        </w:rPr>
        <w:lastRenderedPageBreak/>
        <w:t>Standards</w:t>
      </w:r>
    </w:p>
    <w:p w14:paraId="6AD2ACBA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Standards are rules about how to do things well.</w:t>
      </w:r>
    </w:p>
    <w:p w14:paraId="2F3949A4" w14:textId="77777777" w:rsidR="009B13CA" w:rsidRPr="009B13CA" w:rsidRDefault="009B13CA" w:rsidP="009B13CA">
      <w:pPr>
        <w:rPr>
          <w:rFonts w:cs="Arial"/>
        </w:rPr>
      </w:pPr>
      <w:r w:rsidRPr="009B13CA">
        <w:rPr>
          <w:rFonts w:cs="Arial"/>
        </w:rPr>
        <w:t>You can:</w:t>
      </w:r>
    </w:p>
    <w:p w14:paraId="43CAEBF9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 xml:space="preserve">meet </w:t>
      </w:r>
      <w:proofErr w:type="gramStart"/>
      <w:r w:rsidRPr="009B13CA">
        <w:rPr>
          <w:rFonts w:cs="Arial"/>
        </w:rPr>
        <w:t>standards</w:t>
      </w:r>
      <w:proofErr w:type="gramEnd"/>
    </w:p>
    <w:p w14:paraId="5ACB8FAA" w14:textId="77777777" w:rsidR="009B13CA" w:rsidRPr="009B13CA" w:rsidRDefault="009B13CA" w:rsidP="009B13CA">
      <w:pPr>
        <w:pStyle w:val="ListParagraph"/>
        <w:numPr>
          <w:ilvl w:val="0"/>
          <w:numId w:val="9"/>
        </w:numPr>
        <w:contextualSpacing w:val="0"/>
        <w:rPr>
          <w:rFonts w:cs="Arial"/>
        </w:rPr>
      </w:pPr>
      <w:r w:rsidRPr="009B13CA">
        <w:rPr>
          <w:rFonts w:cs="Arial"/>
        </w:rPr>
        <w:t>go above standards.</w:t>
      </w:r>
    </w:p>
    <w:p w14:paraId="4E534F4A" w14:textId="77777777" w:rsidR="009B13CA" w:rsidRPr="009B13CA" w:rsidRDefault="009B13CA" w:rsidP="009B13CA">
      <w:pPr>
        <w:rPr>
          <w:rStyle w:val="Strong"/>
          <w:rFonts w:cs="Arial"/>
        </w:rPr>
      </w:pPr>
      <w:r w:rsidRPr="009B13CA">
        <w:rPr>
          <w:rStyle w:val="Strong"/>
          <w:rFonts w:cs="Arial"/>
        </w:rPr>
        <w:t>Strategy Advisory Council (the Council)</w:t>
      </w:r>
    </w:p>
    <w:p w14:paraId="09AA5162" w14:textId="3C07D0B9" w:rsidR="00526D14" w:rsidRPr="00F83F68" w:rsidRDefault="009B13CA" w:rsidP="009B13CA">
      <w:pPr>
        <w:rPr>
          <w:rFonts w:cs="Arial"/>
        </w:rPr>
      </w:pPr>
      <w:r w:rsidRPr="009B13CA">
        <w:rPr>
          <w:rFonts w:cs="Arial"/>
        </w:rPr>
        <w:t>The Council is a group of people who help us understand what people with disability need.</w:t>
      </w:r>
    </w:p>
    <w:p w14:paraId="72E00BD3" w14:textId="10E06F4C" w:rsidR="009B13CA" w:rsidRPr="009B13CA" w:rsidRDefault="009B13CA" w:rsidP="00F83F68">
      <w:pPr>
        <w:spacing w:before="8760"/>
        <w:rPr>
          <w:rFonts w:cs="Arial"/>
          <w:spacing w:val="-4"/>
          <w:sz w:val="22"/>
        </w:rPr>
      </w:pPr>
      <w:r w:rsidRPr="009B13CA">
        <w:rPr>
          <w:rFonts w:cs="Arial"/>
          <w:sz w:val="22"/>
        </w:rPr>
        <w:t>The Information Access Group created this</w:t>
      </w:r>
      <w:r w:rsidR="00F83F68">
        <w:rPr>
          <w:rFonts w:cs="Arial"/>
          <w:sz w:val="22"/>
        </w:rPr>
        <w:t xml:space="preserve"> text-easy</w:t>
      </w:r>
      <w:r w:rsidRPr="009B13CA">
        <w:rPr>
          <w:rFonts w:cs="Arial"/>
          <w:sz w:val="22"/>
        </w:rPr>
        <w:t xml:space="preserve"> Easy Read document. </w:t>
      </w:r>
      <w:r w:rsidR="00F83F68">
        <w:rPr>
          <w:rFonts w:cs="Arial"/>
          <w:sz w:val="22"/>
        </w:rPr>
        <w:br/>
      </w:r>
      <w:r w:rsidRPr="009B13CA">
        <w:rPr>
          <w:rFonts w:cs="Arial"/>
          <w:sz w:val="22"/>
        </w:rPr>
        <w:t xml:space="preserve">For any enquiries, please visit </w:t>
      </w:r>
      <w:hyperlink r:id="rId9" w:history="1">
        <w:r w:rsidRPr="009B13CA">
          <w:rPr>
            <w:rStyle w:val="Strong"/>
            <w:rFonts w:cs="Arial"/>
            <w:sz w:val="22"/>
            <w:szCs w:val="18"/>
          </w:rPr>
          <w:t>www.informationacessgroup.com</w:t>
        </w:r>
      </w:hyperlink>
      <w:r w:rsidRPr="009B13CA">
        <w:rPr>
          <w:rFonts w:cs="Arial"/>
          <w:sz w:val="22"/>
        </w:rPr>
        <w:t xml:space="preserve">. </w:t>
      </w:r>
      <w:r w:rsidR="00F83F68">
        <w:rPr>
          <w:rFonts w:cs="Arial"/>
          <w:sz w:val="22"/>
        </w:rPr>
        <w:br/>
      </w:r>
      <w:r w:rsidRPr="009B13CA">
        <w:rPr>
          <w:rFonts w:cs="Arial"/>
          <w:spacing w:val="-4"/>
          <w:sz w:val="22"/>
        </w:rPr>
        <w:t>Quote job number 5185.</w:t>
      </w:r>
    </w:p>
    <w:p w14:paraId="4E910383" w14:textId="7C1DF771" w:rsidR="00731B87" w:rsidRPr="009B13CA" w:rsidRDefault="009B13CA" w:rsidP="00F83F68">
      <w:pPr>
        <w:rPr>
          <w:rFonts w:cs="Arial"/>
          <w:sz w:val="2"/>
          <w:szCs w:val="2"/>
        </w:rPr>
      </w:pPr>
      <w:r w:rsidRPr="009B13CA">
        <w:rPr>
          <w:rStyle w:val="Strong"/>
          <w:rFonts w:cs="Arial"/>
          <w:sz w:val="22"/>
        </w:rPr>
        <w:t>Product code:</w:t>
      </w:r>
      <w:r w:rsidRPr="009B13CA">
        <w:rPr>
          <w:rFonts w:cs="Arial"/>
          <w:sz w:val="22"/>
        </w:rPr>
        <w:t xml:space="preserve"> DSS2930.03.23</w:t>
      </w:r>
    </w:p>
    <w:sectPr w:rsidR="00731B87" w:rsidRPr="009B13CA" w:rsidSect="00077A82">
      <w:footerReference w:type="even" r:id="rId10"/>
      <w:footerReference w:type="default" r:id="rId11"/>
      <w:footerReference w:type="first" r:id="rId12"/>
      <w:pgSz w:w="11906" w:h="16838"/>
      <w:pgMar w:top="1134" w:right="1134" w:bottom="567" w:left="1440" w:header="227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0A873" w14:textId="77777777" w:rsidR="00D51D15" w:rsidRDefault="00D51D15" w:rsidP="00134CC3">
      <w:pPr>
        <w:spacing w:before="0" w:after="0" w:line="240" w:lineRule="auto"/>
      </w:pPr>
      <w:r>
        <w:separator/>
      </w:r>
    </w:p>
  </w:endnote>
  <w:endnote w:type="continuationSeparator" w:id="0">
    <w:p w14:paraId="6C12B62A" w14:textId="77777777" w:rsidR="00D51D15" w:rsidRDefault="00D51D15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394C51-5369-4703-950A-141004B2C3D8}"/>
    <w:embedBold r:id="rId2" w:fontKey="{1CCF1AC1-C4D1-408C-B343-13A8061BD3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08E403D-655B-438F-B724-6FB48ECBE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6A3088-A3E0-4EE7-9E1C-698FB0C331F7}"/>
    <w:embedItalic r:id="rId5" w:fontKey="{2315B0E1-7A4A-4BFB-9FB1-6D48E47E5B8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6" w:fontKey="{24118259-FA24-4F58-85FA-3550E7305A9A}"/>
  </w:font>
  <w:font w:name="Filson Pro"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106111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A76BEBF" w14:textId="2AF7F3D5" w:rsidR="009B13CA" w:rsidRDefault="009B13CA" w:rsidP="009B13CA">
            <w:pPr>
              <w:pStyle w:val="Footer"/>
              <w:jc w:val="center"/>
            </w:pPr>
            <w:r w:rsidRPr="009B13CA">
              <w:rPr>
                <w:lang w:val="en-GB"/>
              </w:rPr>
              <w:t xml:space="preserve">Page </w:t>
            </w:r>
            <w:r w:rsidRPr="009B13CA">
              <w:rPr>
                <w:sz w:val="24"/>
                <w:szCs w:val="24"/>
              </w:rPr>
              <w:fldChar w:fldCharType="begin"/>
            </w:r>
            <w:r w:rsidRPr="009B13CA">
              <w:instrText>PAGE</w:instrText>
            </w:r>
            <w:r w:rsidRPr="009B13CA">
              <w:rPr>
                <w:sz w:val="24"/>
                <w:szCs w:val="24"/>
              </w:rPr>
              <w:fldChar w:fldCharType="separate"/>
            </w:r>
            <w:r w:rsidRPr="009B13CA">
              <w:rPr>
                <w:lang w:val="en-GB"/>
              </w:rPr>
              <w:t>2</w:t>
            </w:r>
            <w:r w:rsidRPr="009B13CA">
              <w:rPr>
                <w:sz w:val="24"/>
                <w:szCs w:val="24"/>
              </w:rPr>
              <w:fldChar w:fldCharType="end"/>
            </w:r>
            <w:r w:rsidRPr="009B13CA">
              <w:rPr>
                <w:lang w:val="en-GB"/>
              </w:rPr>
              <w:t xml:space="preserve"> of </w:t>
            </w:r>
            <w:r w:rsidRPr="009B13CA">
              <w:rPr>
                <w:sz w:val="24"/>
                <w:szCs w:val="24"/>
              </w:rPr>
              <w:fldChar w:fldCharType="begin"/>
            </w:r>
            <w:r w:rsidRPr="009B13CA">
              <w:instrText>NUMPAGES</w:instrText>
            </w:r>
            <w:r w:rsidRPr="009B13CA">
              <w:rPr>
                <w:sz w:val="24"/>
                <w:szCs w:val="24"/>
              </w:rPr>
              <w:fldChar w:fldCharType="separate"/>
            </w:r>
            <w:r w:rsidRPr="009B13CA">
              <w:rPr>
                <w:lang w:val="en-GB"/>
              </w:rPr>
              <w:t>2</w:t>
            </w:r>
            <w:r w:rsidRPr="009B13CA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73691"/>
      <w:docPartObj>
        <w:docPartGallery w:val="Page Numbers (Top of Page)"/>
        <w:docPartUnique/>
      </w:docPartObj>
    </w:sdtPr>
    <w:sdtEndPr/>
    <w:sdtContent>
      <w:p w14:paraId="3CA58B01" w14:textId="117E665F" w:rsidR="00290F99" w:rsidRDefault="009B13CA" w:rsidP="009B13CA">
        <w:pPr>
          <w:pStyle w:val="Footer"/>
          <w:jc w:val="center"/>
        </w:pPr>
        <w:r w:rsidRPr="009B13CA">
          <w:rPr>
            <w:lang w:val="en-GB"/>
          </w:rPr>
          <w:t xml:space="preserve">Page </w:t>
        </w:r>
        <w:r w:rsidRPr="009B13CA">
          <w:rPr>
            <w:sz w:val="24"/>
            <w:szCs w:val="24"/>
          </w:rPr>
          <w:fldChar w:fldCharType="begin"/>
        </w:r>
        <w:r w:rsidRPr="009B13CA">
          <w:instrText>PAGE</w:instrText>
        </w:r>
        <w:r w:rsidRPr="009B13CA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2</w:t>
        </w:r>
        <w:r w:rsidRPr="009B13CA">
          <w:rPr>
            <w:sz w:val="24"/>
            <w:szCs w:val="24"/>
          </w:rPr>
          <w:fldChar w:fldCharType="end"/>
        </w:r>
        <w:r w:rsidRPr="009B13CA">
          <w:rPr>
            <w:lang w:val="en-GB"/>
          </w:rPr>
          <w:t xml:space="preserve"> of </w:t>
        </w:r>
        <w:r w:rsidRPr="009B13CA">
          <w:rPr>
            <w:sz w:val="24"/>
            <w:szCs w:val="24"/>
          </w:rPr>
          <w:fldChar w:fldCharType="begin"/>
        </w:r>
        <w:r w:rsidRPr="009B13CA">
          <w:instrText>NUMPAGES</w:instrText>
        </w:r>
        <w:r w:rsidRPr="009B13CA"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>20</w:t>
        </w:r>
        <w:r w:rsidRPr="009B13CA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96BCD" w14:textId="77777777" w:rsidR="00D51D15" w:rsidRDefault="00D51D15" w:rsidP="00134CC3">
      <w:pPr>
        <w:spacing w:before="0" w:after="0" w:line="240" w:lineRule="auto"/>
      </w:pPr>
      <w:r>
        <w:separator/>
      </w:r>
    </w:p>
  </w:footnote>
  <w:footnote w:type="continuationSeparator" w:id="0">
    <w:p w14:paraId="23A5F7BA" w14:textId="77777777" w:rsidR="00D51D15" w:rsidRDefault="00D51D15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51C3E"/>
    <w:multiLevelType w:val="hybridMultilevel"/>
    <w:tmpl w:val="4538E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E6515"/>
    <w:multiLevelType w:val="hybridMultilevel"/>
    <w:tmpl w:val="540CD348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F4BFA"/>
    <w:multiLevelType w:val="hybridMultilevel"/>
    <w:tmpl w:val="6D861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87E47"/>
    <w:multiLevelType w:val="hybridMultilevel"/>
    <w:tmpl w:val="445AB1E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B3BE0"/>
    <w:multiLevelType w:val="hybridMultilevel"/>
    <w:tmpl w:val="DB62BAB6"/>
    <w:lvl w:ilvl="0" w:tplc="0C090001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150C5"/>
    <w:multiLevelType w:val="hybridMultilevel"/>
    <w:tmpl w:val="48926F4E"/>
    <w:lvl w:ilvl="0" w:tplc="5686D648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64C1B"/>
    <w:multiLevelType w:val="hybridMultilevel"/>
    <w:tmpl w:val="70388BA4"/>
    <w:lvl w:ilvl="0" w:tplc="7E2CD1F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17137"/>
    <w:multiLevelType w:val="hybridMultilevel"/>
    <w:tmpl w:val="679C350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342BD7"/>
    <w:multiLevelType w:val="hybridMultilevel"/>
    <w:tmpl w:val="4F028B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98298695">
    <w:abstractNumId w:val="5"/>
  </w:num>
  <w:num w:numId="2" w16cid:durableId="1514219218">
    <w:abstractNumId w:val="6"/>
  </w:num>
  <w:num w:numId="3" w16cid:durableId="120003291">
    <w:abstractNumId w:val="4"/>
  </w:num>
  <w:num w:numId="4" w16cid:durableId="1259480266">
    <w:abstractNumId w:val="7"/>
  </w:num>
  <w:num w:numId="5" w16cid:durableId="2021151867">
    <w:abstractNumId w:val="3"/>
  </w:num>
  <w:num w:numId="6" w16cid:durableId="872230601">
    <w:abstractNumId w:val="1"/>
  </w:num>
  <w:num w:numId="7" w16cid:durableId="1485852660">
    <w:abstractNumId w:val="1"/>
  </w:num>
  <w:num w:numId="8" w16cid:durableId="2086150412">
    <w:abstractNumId w:val="3"/>
  </w:num>
  <w:num w:numId="9" w16cid:durableId="3094268">
    <w:abstractNumId w:val="7"/>
  </w:num>
  <w:num w:numId="10" w16cid:durableId="397632980">
    <w:abstractNumId w:val="2"/>
  </w:num>
  <w:num w:numId="11" w16cid:durableId="42407370">
    <w:abstractNumId w:val="0"/>
  </w:num>
  <w:num w:numId="12" w16cid:durableId="91652146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15"/>
    <w:rsid w:val="00002308"/>
    <w:rsid w:val="00003F3E"/>
    <w:rsid w:val="00003F5A"/>
    <w:rsid w:val="00005C84"/>
    <w:rsid w:val="0000729C"/>
    <w:rsid w:val="00010060"/>
    <w:rsid w:val="000131A3"/>
    <w:rsid w:val="00014A98"/>
    <w:rsid w:val="00017C44"/>
    <w:rsid w:val="00020CAC"/>
    <w:rsid w:val="00025085"/>
    <w:rsid w:val="00026D9B"/>
    <w:rsid w:val="000276DA"/>
    <w:rsid w:val="0003212C"/>
    <w:rsid w:val="00034C79"/>
    <w:rsid w:val="00035D95"/>
    <w:rsid w:val="00036034"/>
    <w:rsid w:val="00037534"/>
    <w:rsid w:val="0004229E"/>
    <w:rsid w:val="000432B1"/>
    <w:rsid w:val="00044183"/>
    <w:rsid w:val="00046373"/>
    <w:rsid w:val="000464C1"/>
    <w:rsid w:val="0005103D"/>
    <w:rsid w:val="00051741"/>
    <w:rsid w:val="00060614"/>
    <w:rsid w:val="00060E3E"/>
    <w:rsid w:val="00061FF6"/>
    <w:rsid w:val="0006339E"/>
    <w:rsid w:val="00065443"/>
    <w:rsid w:val="000669DA"/>
    <w:rsid w:val="00067033"/>
    <w:rsid w:val="00070FA1"/>
    <w:rsid w:val="0007213A"/>
    <w:rsid w:val="00073579"/>
    <w:rsid w:val="00074F07"/>
    <w:rsid w:val="00077149"/>
    <w:rsid w:val="00077A82"/>
    <w:rsid w:val="00080002"/>
    <w:rsid w:val="0008019C"/>
    <w:rsid w:val="00081601"/>
    <w:rsid w:val="00081CF6"/>
    <w:rsid w:val="000906AA"/>
    <w:rsid w:val="000A627C"/>
    <w:rsid w:val="000A634C"/>
    <w:rsid w:val="000B1470"/>
    <w:rsid w:val="000B4D35"/>
    <w:rsid w:val="000B6C30"/>
    <w:rsid w:val="000B6F1D"/>
    <w:rsid w:val="000C0F54"/>
    <w:rsid w:val="000C3B9B"/>
    <w:rsid w:val="000C3D30"/>
    <w:rsid w:val="000D07D6"/>
    <w:rsid w:val="000D282A"/>
    <w:rsid w:val="000D2C19"/>
    <w:rsid w:val="000D36B4"/>
    <w:rsid w:val="000D5CC2"/>
    <w:rsid w:val="000D7DE3"/>
    <w:rsid w:val="000D7F04"/>
    <w:rsid w:val="000E55B2"/>
    <w:rsid w:val="000E5C30"/>
    <w:rsid w:val="000F0695"/>
    <w:rsid w:val="000F52F4"/>
    <w:rsid w:val="000F5841"/>
    <w:rsid w:val="00100C13"/>
    <w:rsid w:val="0010561C"/>
    <w:rsid w:val="00106022"/>
    <w:rsid w:val="001066AD"/>
    <w:rsid w:val="001110D2"/>
    <w:rsid w:val="0011178D"/>
    <w:rsid w:val="001131E0"/>
    <w:rsid w:val="001156E7"/>
    <w:rsid w:val="00117AEC"/>
    <w:rsid w:val="00120A79"/>
    <w:rsid w:val="00120EEC"/>
    <w:rsid w:val="00124F36"/>
    <w:rsid w:val="001254FD"/>
    <w:rsid w:val="00134CC3"/>
    <w:rsid w:val="0013535A"/>
    <w:rsid w:val="00143255"/>
    <w:rsid w:val="00143959"/>
    <w:rsid w:val="0014402F"/>
    <w:rsid w:val="00151817"/>
    <w:rsid w:val="0015329D"/>
    <w:rsid w:val="00153E51"/>
    <w:rsid w:val="001600B3"/>
    <w:rsid w:val="001711FF"/>
    <w:rsid w:val="00173623"/>
    <w:rsid w:val="00173B3A"/>
    <w:rsid w:val="00176798"/>
    <w:rsid w:val="00176B3B"/>
    <w:rsid w:val="00177DCD"/>
    <w:rsid w:val="0018024C"/>
    <w:rsid w:val="00190F62"/>
    <w:rsid w:val="001913A3"/>
    <w:rsid w:val="0019631C"/>
    <w:rsid w:val="0019719F"/>
    <w:rsid w:val="001A20D1"/>
    <w:rsid w:val="001A222A"/>
    <w:rsid w:val="001A2E5E"/>
    <w:rsid w:val="001A375B"/>
    <w:rsid w:val="001A4B9E"/>
    <w:rsid w:val="001A5C7B"/>
    <w:rsid w:val="001B1575"/>
    <w:rsid w:val="001B422F"/>
    <w:rsid w:val="001B4580"/>
    <w:rsid w:val="001C28AC"/>
    <w:rsid w:val="001C326A"/>
    <w:rsid w:val="001C3A03"/>
    <w:rsid w:val="001C3CDE"/>
    <w:rsid w:val="001C6408"/>
    <w:rsid w:val="001C6979"/>
    <w:rsid w:val="001D0608"/>
    <w:rsid w:val="001D116F"/>
    <w:rsid w:val="001D3FF9"/>
    <w:rsid w:val="001E0B48"/>
    <w:rsid w:val="001E0FAE"/>
    <w:rsid w:val="001E537B"/>
    <w:rsid w:val="001E57AD"/>
    <w:rsid w:val="001E5FC9"/>
    <w:rsid w:val="001E773F"/>
    <w:rsid w:val="001E78F8"/>
    <w:rsid w:val="001F37A2"/>
    <w:rsid w:val="001F38D7"/>
    <w:rsid w:val="001F7D75"/>
    <w:rsid w:val="00202922"/>
    <w:rsid w:val="00203FDC"/>
    <w:rsid w:val="00211B44"/>
    <w:rsid w:val="0021361E"/>
    <w:rsid w:val="00213CFA"/>
    <w:rsid w:val="002150C3"/>
    <w:rsid w:val="00217241"/>
    <w:rsid w:val="00217CB2"/>
    <w:rsid w:val="002212B6"/>
    <w:rsid w:val="00221CED"/>
    <w:rsid w:val="00230213"/>
    <w:rsid w:val="00230257"/>
    <w:rsid w:val="002324F1"/>
    <w:rsid w:val="00235D23"/>
    <w:rsid w:val="00236622"/>
    <w:rsid w:val="00241A33"/>
    <w:rsid w:val="00245C14"/>
    <w:rsid w:val="00245C1C"/>
    <w:rsid w:val="0025072B"/>
    <w:rsid w:val="00256E86"/>
    <w:rsid w:val="00260451"/>
    <w:rsid w:val="00270553"/>
    <w:rsid w:val="00270D85"/>
    <w:rsid w:val="00272714"/>
    <w:rsid w:val="00275697"/>
    <w:rsid w:val="0027617F"/>
    <w:rsid w:val="0027621B"/>
    <w:rsid w:val="00281094"/>
    <w:rsid w:val="00282145"/>
    <w:rsid w:val="00283829"/>
    <w:rsid w:val="002875DD"/>
    <w:rsid w:val="0029060F"/>
    <w:rsid w:val="00290F99"/>
    <w:rsid w:val="0029460F"/>
    <w:rsid w:val="00295BFF"/>
    <w:rsid w:val="0029601C"/>
    <w:rsid w:val="002A02BB"/>
    <w:rsid w:val="002A0F9D"/>
    <w:rsid w:val="002A1216"/>
    <w:rsid w:val="002A1619"/>
    <w:rsid w:val="002A1712"/>
    <w:rsid w:val="002A3384"/>
    <w:rsid w:val="002A338A"/>
    <w:rsid w:val="002A4A0F"/>
    <w:rsid w:val="002A504D"/>
    <w:rsid w:val="002B0820"/>
    <w:rsid w:val="002B1E87"/>
    <w:rsid w:val="002B26E8"/>
    <w:rsid w:val="002B26FD"/>
    <w:rsid w:val="002B5278"/>
    <w:rsid w:val="002C55A6"/>
    <w:rsid w:val="002C79AC"/>
    <w:rsid w:val="002C7B2E"/>
    <w:rsid w:val="002D141F"/>
    <w:rsid w:val="002D46F1"/>
    <w:rsid w:val="002D6314"/>
    <w:rsid w:val="002D6EC8"/>
    <w:rsid w:val="002E100F"/>
    <w:rsid w:val="002E38B5"/>
    <w:rsid w:val="002E481B"/>
    <w:rsid w:val="002E50E4"/>
    <w:rsid w:val="002E535B"/>
    <w:rsid w:val="002E5B2D"/>
    <w:rsid w:val="002E5D89"/>
    <w:rsid w:val="002E5E3A"/>
    <w:rsid w:val="002E6015"/>
    <w:rsid w:val="002F1895"/>
    <w:rsid w:val="002F26E9"/>
    <w:rsid w:val="002F3EA1"/>
    <w:rsid w:val="002F4984"/>
    <w:rsid w:val="002F7275"/>
    <w:rsid w:val="00300FF6"/>
    <w:rsid w:val="00301A47"/>
    <w:rsid w:val="00301D76"/>
    <w:rsid w:val="00301EA1"/>
    <w:rsid w:val="00302D64"/>
    <w:rsid w:val="0030594A"/>
    <w:rsid w:val="00307AEC"/>
    <w:rsid w:val="00320559"/>
    <w:rsid w:val="00320A25"/>
    <w:rsid w:val="00320F92"/>
    <w:rsid w:val="00321077"/>
    <w:rsid w:val="00325DF4"/>
    <w:rsid w:val="0033269A"/>
    <w:rsid w:val="00332A20"/>
    <w:rsid w:val="003332F3"/>
    <w:rsid w:val="00334EEB"/>
    <w:rsid w:val="00336167"/>
    <w:rsid w:val="00337C79"/>
    <w:rsid w:val="0034139F"/>
    <w:rsid w:val="00342497"/>
    <w:rsid w:val="00342A5C"/>
    <w:rsid w:val="00343869"/>
    <w:rsid w:val="00344F35"/>
    <w:rsid w:val="00345859"/>
    <w:rsid w:val="00347E53"/>
    <w:rsid w:val="00350DA1"/>
    <w:rsid w:val="003523D6"/>
    <w:rsid w:val="003530B1"/>
    <w:rsid w:val="0035536C"/>
    <w:rsid w:val="00356A05"/>
    <w:rsid w:val="00357305"/>
    <w:rsid w:val="0036316B"/>
    <w:rsid w:val="00363590"/>
    <w:rsid w:val="0036372B"/>
    <w:rsid w:val="00364EE8"/>
    <w:rsid w:val="00365437"/>
    <w:rsid w:val="00365F18"/>
    <w:rsid w:val="0037233D"/>
    <w:rsid w:val="003741D2"/>
    <w:rsid w:val="0037449D"/>
    <w:rsid w:val="0038327A"/>
    <w:rsid w:val="00393D83"/>
    <w:rsid w:val="00397314"/>
    <w:rsid w:val="00397682"/>
    <w:rsid w:val="003978EE"/>
    <w:rsid w:val="003A5211"/>
    <w:rsid w:val="003A52BE"/>
    <w:rsid w:val="003B0746"/>
    <w:rsid w:val="003B14EB"/>
    <w:rsid w:val="003B3184"/>
    <w:rsid w:val="003B3832"/>
    <w:rsid w:val="003B5FD8"/>
    <w:rsid w:val="003B6F09"/>
    <w:rsid w:val="003B77FF"/>
    <w:rsid w:val="003C0996"/>
    <w:rsid w:val="003C0CDC"/>
    <w:rsid w:val="003C1FCE"/>
    <w:rsid w:val="003C22D5"/>
    <w:rsid w:val="003C25FD"/>
    <w:rsid w:val="003C4A3D"/>
    <w:rsid w:val="003D76CD"/>
    <w:rsid w:val="003E0E59"/>
    <w:rsid w:val="003E1DAD"/>
    <w:rsid w:val="003E37CC"/>
    <w:rsid w:val="003F055A"/>
    <w:rsid w:val="003F12F9"/>
    <w:rsid w:val="003F1C1D"/>
    <w:rsid w:val="003F437C"/>
    <w:rsid w:val="004019A6"/>
    <w:rsid w:val="004029A2"/>
    <w:rsid w:val="004052C5"/>
    <w:rsid w:val="00415C29"/>
    <w:rsid w:val="00417AB5"/>
    <w:rsid w:val="00417DD4"/>
    <w:rsid w:val="004231D5"/>
    <w:rsid w:val="00425227"/>
    <w:rsid w:val="004269F9"/>
    <w:rsid w:val="00426A96"/>
    <w:rsid w:val="00427142"/>
    <w:rsid w:val="004273B8"/>
    <w:rsid w:val="00430868"/>
    <w:rsid w:val="004317FD"/>
    <w:rsid w:val="00436F1E"/>
    <w:rsid w:val="0043789D"/>
    <w:rsid w:val="00441B81"/>
    <w:rsid w:val="00441B84"/>
    <w:rsid w:val="004428D8"/>
    <w:rsid w:val="00443E4B"/>
    <w:rsid w:val="00444C7D"/>
    <w:rsid w:val="0045208A"/>
    <w:rsid w:val="00455323"/>
    <w:rsid w:val="0046085A"/>
    <w:rsid w:val="00461B6A"/>
    <w:rsid w:val="00463323"/>
    <w:rsid w:val="004640D4"/>
    <w:rsid w:val="00470848"/>
    <w:rsid w:val="00470D93"/>
    <w:rsid w:val="00476208"/>
    <w:rsid w:val="00482C02"/>
    <w:rsid w:val="0048510D"/>
    <w:rsid w:val="0049081E"/>
    <w:rsid w:val="00491930"/>
    <w:rsid w:val="004929B3"/>
    <w:rsid w:val="004938F4"/>
    <w:rsid w:val="00494D54"/>
    <w:rsid w:val="00494FB2"/>
    <w:rsid w:val="00495C4F"/>
    <w:rsid w:val="0049616A"/>
    <w:rsid w:val="00497A8F"/>
    <w:rsid w:val="004A05B8"/>
    <w:rsid w:val="004A257D"/>
    <w:rsid w:val="004A54DE"/>
    <w:rsid w:val="004A776E"/>
    <w:rsid w:val="004B0454"/>
    <w:rsid w:val="004B7582"/>
    <w:rsid w:val="004C0606"/>
    <w:rsid w:val="004C1B3E"/>
    <w:rsid w:val="004C2D97"/>
    <w:rsid w:val="004C3A6A"/>
    <w:rsid w:val="004C41DC"/>
    <w:rsid w:val="004C47C1"/>
    <w:rsid w:val="004C5A29"/>
    <w:rsid w:val="004C720E"/>
    <w:rsid w:val="004C7685"/>
    <w:rsid w:val="004C78C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38C"/>
    <w:rsid w:val="004D6B09"/>
    <w:rsid w:val="004D6E6A"/>
    <w:rsid w:val="004E2588"/>
    <w:rsid w:val="004E277B"/>
    <w:rsid w:val="004E5036"/>
    <w:rsid w:val="004F5039"/>
    <w:rsid w:val="00501490"/>
    <w:rsid w:val="00502156"/>
    <w:rsid w:val="00502302"/>
    <w:rsid w:val="0050252C"/>
    <w:rsid w:val="00505EB8"/>
    <w:rsid w:val="00510AA0"/>
    <w:rsid w:val="00510BEE"/>
    <w:rsid w:val="00511373"/>
    <w:rsid w:val="005117DB"/>
    <w:rsid w:val="00516FB7"/>
    <w:rsid w:val="00520927"/>
    <w:rsid w:val="00523BB5"/>
    <w:rsid w:val="0052434D"/>
    <w:rsid w:val="005243C9"/>
    <w:rsid w:val="005243E2"/>
    <w:rsid w:val="00525891"/>
    <w:rsid w:val="00526B41"/>
    <w:rsid w:val="00526D14"/>
    <w:rsid w:val="00527BC5"/>
    <w:rsid w:val="00527D52"/>
    <w:rsid w:val="00536189"/>
    <w:rsid w:val="0054416C"/>
    <w:rsid w:val="00551794"/>
    <w:rsid w:val="00552243"/>
    <w:rsid w:val="0055235E"/>
    <w:rsid w:val="0055346E"/>
    <w:rsid w:val="00553834"/>
    <w:rsid w:val="00554C98"/>
    <w:rsid w:val="00555650"/>
    <w:rsid w:val="005607DE"/>
    <w:rsid w:val="0056091D"/>
    <w:rsid w:val="00562E4E"/>
    <w:rsid w:val="00563702"/>
    <w:rsid w:val="00570D4B"/>
    <w:rsid w:val="00571307"/>
    <w:rsid w:val="0057186D"/>
    <w:rsid w:val="00571B6E"/>
    <w:rsid w:val="00572836"/>
    <w:rsid w:val="00574728"/>
    <w:rsid w:val="005753CC"/>
    <w:rsid w:val="00576476"/>
    <w:rsid w:val="00580DCD"/>
    <w:rsid w:val="00581486"/>
    <w:rsid w:val="00583D3F"/>
    <w:rsid w:val="00585580"/>
    <w:rsid w:val="00586ACE"/>
    <w:rsid w:val="005877CF"/>
    <w:rsid w:val="005923AE"/>
    <w:rsid w:val="0059275C"/>
    <w:rsid w:val="005937F4"/>
    <w:rsid w:val="00594D50"/>
    <w:rsid w:val="005956DC"/>
    <w:rsid w:val="005957E2"/>
    <w:rsid w:val="0059584A"/>
    <w:rsid w:val="0059644E"/>
    <w:rsid w:val="0059663E"/>
    <w:rsid w:val="00596775"/>
    <w:rsid w:val="0059695F"/>
    <w:rsid w:val="005A6211"/>
    <w:rsid w:val="005B00C8"/>
    <w:rsid w:val="005B3881"/>
    <w:rsid w:val="005C02AF"/>
    <w:rsid w:val="005C3A36"/>
    <w:rsid w:val="005C568E"/>
    <w:rsid w:val="005C7C0B"/>
    <w:rsid w:val="005D2AD5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18E1"/>
    <w:rsid w:val="0060491C"/>
    <w:rsid w:val="0060568C"/>
    <w:rsid w:val="006169C1"/>
    <w:rsid w:val="00617AA0"/>
    <w:rsid w:val="006202C6"/>
    <w:rsid w:val="00621494"/>
    <w:rsid w:val="00621939"/>
    <w:rsid w:val="00622022"/>
    <w:rsid w:val="00623048"/>
    <w:rsid w:val="006230F6"/>
    <w:rsid w:val="00623177"/>
    <w:rsid w:val="006239B1"/>
    <w:rsid w:val="00626B72"/>
    <w:rsid w:val="00627E9D"/>
    <w:rsid w:val="006303F4"/>
    <w:rsid w:val="00632C81"/>
    <w:rsid w:val="006355FB"/>
    <w:rsid w:val="006365D1"/>
    <w:rsid w:val="006400F3"/>
    <w:rsid w:val="006431CA"/>
    <w:rsid w:val="00644449"/>
    <w:rsid w:val="00644964"/>
    <w:rsid w:val="00644C39"/>
    <w:rsid w:val="006475D4"/>
    <w:rsid w:val="00647623"/>
    <w:rsid w:val="00650B9A"/>
    <w:rsid w:val="006570A7"/>
    <w:rsid w:val="00660C3D"/>
    <w:rsid w:val="00660C93"/>
    <w:rsid w:val="00670F45"/>
    <w:rsid w:val="00673A5E"/>
    <w:rsid w:val="00673B9C"/>
    <w:rsid w:val="00674568"/>
    <w:rsid w:val="006752A2"/>
    <w:rsid w:val="006776F4"/>
    <w:rsid w:val="00677C3E"/>
    <w:rsid w:val="00677D3B"/>
    <w:rsid w:val="00681D68"/>
    <w:rsid w:val="00684C9B"/>
    <w:rsid w:val="00686C3F"/>
    <w:rsid w:val="00686F57"/>
    <w:rsid w:val="00687EE5"/>
    <w:rsid w:val="006904B6"/>
    <w:rsid w:val="00690AF8"/>
    <w:rsid w:val="006947F8"/>
    <w:rsid w:val="006975AF"/>
    <w:rsid w:val="006A54BC"/>
    <w:rsid w:val="006A7AC8"/>
    <w:rsid w:val="006B1888"/>
    <w:rsid w:val="006B392A"/>
    <w:rsid w:val="006B3A52"/>
    <w:rsid w:val="006B66BC"/>
    <w:rsid w:val="006B7F7C"/>
    <w:rsid w:val="006C03D8"/>
    <w:rsid w:val="006C1258"/>
    <w:rsid w:val="006C2D57"/>
    <w:rsid w:val="006C6077"/>
    <w:rsid w:val="006C75DD"/>
    <w:rsid w:val="006D3EA5"/>
    <w:rsid w:val="006E142A"/>
    <w:rsid w:val="006E2818"/>
    <w:rsid w:val="006E2B32"/>
    <w:rsid w:val="006E384A"/>
    <w:rsid w:val="006E467A"/>
    <w:rsid w:val="006E4EA0"/>
    <w:rsid w:val="006E5C78"/>
    <w:rsid w:val="006E6184"/>
    <w:rsid w:val="006F1C70"/>
    <w:rsid w:val="006F28B7"/>
    <w:rsid w:val="006F4A9D"/>
    <w:rsid w:val="006F65EC"/>
    <w:rsid w:val="0070098A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1703F"/>
    <w:rsid w:val="00717766"/>
    <w:rsid w:val="00720DDD"/>
    <w:rsid w:val="00722AEB"/>
    <w:rsid w:val="007248CE"/>
    <w:rsid w:val="007252B6"/>
    <w:rsid w:val="0072540F"/>
    <w:rsid w:val="00725529"/>
    <w:rsid w:val="007259A9"/>
    <w:rsid w:val="00725E3E"/>
    <w:rsid w:val="00726490"/>
    <w:rsid w:val="00726AC0"/>
    <w:rsid w:val="00731371"/>
    <w:rsid w:val="00731B87"/>
    <w:rsid w:val="007358E6"/>
    <w:rsid w:val="00737409"/>
    <w:rsid w:val="007415E6"/>
    <w:rsid w:val="007446D1"/>
    <w:rsid w:val="00750D2C"/>
    <w:rsid w:val="00752829"/>
    <w:rsid w:val="00754261"/>
    <w:rsid w:val="00754A62"/>
    <w:rsid w:val="007563AD"/>
    <w:rsid w:val="00761AE0"/>
    <w:rsid w:val="0076650C"/>
    <w:rsid w:val="00771DF5"/>
    <w:rsid w:val="00771E76"/>
    <w:rsid w:val="00774294"/>
    <w:rsid w:val="00776E94"/>
    <w:rsid w:val="00781ED3"/>
    <w:rsid w:val="007827FB"/>
    <w:rsid w:val="00785FE2"/>
    <w:rsid w:val="007914E8"/>
    <w:rsid w:val="00794B5D"/>
    <w:rsid w:val="007977BD"/>
    <w:rsid w:val="0079791B"/>
    <w:rsid w:val="007A0397"/>
    <w:rsid w:val="007A10F8"/>
    <w:rsid w:val="007A35E8"/>
    <w:rsid w:val="007A3FE1"/>
    <w:rsid w:val="007B1389"/>
    <w:rsid w:val="007B19E6"/>
    <w:rsid w:val="007B6D36"/>
    <w:rsid w:val="007B7087"/>
    <w:rsid w:val="007D330C"/>
    <w:rsid w:val="007D357E"/>
    <w:rsid w:val="007D3F8F"/>
    <w:rsid w:val="007D3FB4"/>
    <w:rsid w:val="007D4743"/>
    <w:rsid w:val="007D5ED5"/>
    <w:rsid w:val="007D6CCC"/>
    <w:rsid w:val="007D73EB"/>
    <w:rsid w:val="007E075D"/>
    <w:rsid w:val="007E0B38"/>
    <w:rsid w:val="007E1D8D"/>
    <w:rsid w:val="007E29CC"/>
    <w:rsid w:val="007E2A65"/>
    <w:rsid w:val="007E39E2"/>
    <w:rsid w:val="007E3E4D"/>
    <w:rsid w:val="007E4583"/>
    <w:rsid w:val="007E4B98"/>
    <w:rsid w:val="007E7B07"/>
    <w:rsid w:val="007F1DE7"/>
    <w:rsid w:val="007F238F"/>
    <w:rsid w:val="007F2AE3"/>
    <w:rsid w:val="007F57C1"/>
    <w:rsid w:val="007F6129"/>
    <w:rsid w:val="00800787"/>
    <w:rsid w:val="00801ED6"/>
    <w:rsid w:val="00802B4D"/>
    <w:rsid w:val="00803F81"/>
    <w:rsid w:val="0081027F"/>
    <w:rsid w:val="00810F0F"/>
    <w:rsid w:val="00811FC6"/>
    <w:rsid w:val="00812D08"/>
    <w:rsid w:val="00815653"/>
    <w:rsid w:val="008176E0"/>
    <w:rsid w:val="008212FE"/>
    <w:rsid w:val="00823DC1"/>
    <w:rsid w:val="00824443"/>
    <w:rsid w:val="00824986"/>
    <w:rsid w:val="00825046"/>
    <w:rsid w:val="00837754"/>
    <w:rsid w:val="00837BE6"/>
    <w:rsid w:val="00840A79"/>
    <w:rsid w:val="00843DA2"/>
    <w:rsid w:val="00844AA2"/>
    <w:rsid w:val="0084549C"/>
    <w:rsid w:val="0084628A"/>
    <w:rsid w:val="00847C34"/>
    <w:rsid w:val="00850665"/>
    <w:rsid w:val="00851A4B"/>
    <w:rsid w:val="00852C0F"/>
    <w:rsid w:val="00852FE1"/>
    <w:rsid w:val="00853D8F"/>
    <w:rsid w:val="00857436"/>
    <w:rsid w:val="00857E74"/>
    <w:rsid w:val="008603EA"/>
    <w:rsid w:val="008714B8"/>
    <w:rsid w:val="0087244E"/>
    <w:rsid w:val="00872770"/>
    <w:rsid w:val="00872E9D"/>
    <w:rsid w:val="008748B2"/>
    <w:rsid w:val="00880CC7"/>
    <w:rsid w:val="008832DE"/>
    <w:rsid w:val="0088421A"/>
    <w:rsid w:val="00884790"/>
    <w:rsid w:val="00885F96"/>
    <w:rsid w:val="008918D5"/>
    <w:rsid w:val="008921F5"/>
    <w:rsid w:val="00892737"/>
    <w:rsid w:val="00894DD8"/>
    <w:rsid w:val="00895675"/>
    <w:rsid w:val="00896644"/>
    <w:rsid w:val="008A0763"/>
    <w:rsid w:val="008A54E7"/>
    <w:rsid w:val="008A6F57"/>
    <w:rsid w:val="008A706B"/>
    <w:rsid w:val="008B39AF"/>
    <w:rsid w:val="008B3A24"/>
    <w:rsid w:val="008B4330"/>
    <w:rsid w:val="008B5448"/>
    <w:rsid w:val="008B5EF8"/>
    <w:rsid w:val="008B7697"/>
    <w:rsid w:val="008B7BF2"/>
    <w:rsid w:val="008C48C8"/>
    <w:rsid w:val="008C4DF4"/>
    <w:rsid w:val="008C5C0E"/>
    <w:rsid w:val="008D0EFF"/>
    <w:rsid w:val="008D20A0"/>
    <w:rsid w:val="008D282D"/>
    <w:rsid w:val="008D4746"/>
    <w:rsid w:val="008D5E31"/>
    <w:rsid w:val="008D7408"/>
    <w:rsid w:val="008D7672"/>
    <w:rsid w:val="008E1D69"/>
    <w:rsid w:val="008F0507"/>
    <w:rsid w:val="008F0F52"/>
    <w:rsid w:val="008F21F0"/>
    <w:rsid w:val="008F2C27"/>
    <w:rsid w:val="008F5EDD"/>
    <w:rsid w:val="008F6E21"/>
    <w:rsid w:val="00906F72"/>
    <w:rsid w:val="00911623"/>
    <w:rsid w:val="00912FFA"/>
    <w:rsid w:val="00915212"/>
    <w:rsid w:val="0091553D"/>
    <w:rsid w:val="009255F0"/>
    <w:rsid w:val="00927031"/>
    <w:rsid w:val="0093070E"/>
    <w:rsid w:val="009330F2"/>
    <w:rsid w:val="00934D22"/>
    <w:rsid w:val="00934D33"/>
    <w:rsid w:val="00936990"/>
    <w:rsid w:val="0094137F"/>
    <w:rsid w:val="00941718"/>
    <w:rsid w:val="00944126"/>
    <w:rsid w:val="0094444A"/>
    <w:rsid w:val="00946523"/>
    <w:rsid w:val="0094784E"/>
    <w:rsid w:val="0095087C"/>
    <w:rsid w:val="00951509"/>
    <w:rsid w:val="00953CC9"/>
    <w:rsid w:val="00954C91"/>
    <w:rsid w:val="00954FC6"/>
    <w:rsid w:val="00955C0A"/>
    <w:rsid w:val="0096033E"/>
    <w:rsid w:val="0096131E"/>
    <w:rsid w:val="00961909"/>
    <w:rsid w:val="009632DE"/>
    <w:rsid w:val="00964619"/>
    <w:rsid w:val="00965EEB"/>
    <w:rsid w:val="00967B6F"/>
    <w:rsid w:val="00970061"/>
    <w:rsid w:val="00970AB5"/>
    <w:rsid w:val="00971257"/>
    <w:rsid w:val="00971900"/>
    <w:rsid w:val="0097523B"/>
    <w:rsid w:val="00976F33"/>
    <w:rsid w:val="00981C91"/>
    <w:rsid w:val="00983CF9"/>
    <w:rsid w:val="009843B4"/>
    <w:rsid w:val="009847E9"/>
    <w:rsid w:val="00986CCF"/>
    <w:rsid w:val="009870D3"/>
    <w:rsid w:val="0099480B"/>
    <w:rsid w:val="009A416E"/>
    <w:rsid w:val="009A5071"/>
    <w:rsid w:val="009A72C5"/>
    <w:rsid w:val="009B01E0"/>
    <w:rsid w:val="009B13CA"/>
    <w:rsid w:val="009B2E1E"/>
    <w:rsid w:val="009B3499"/>
    <w:rsid w:val="009B3DBC"/>
    <w:rsid w:val="009B7026"/>
    <w:rsid w:val="009B7413"/>
    <w:rsid w:val="009C04B1"/>
    <w:rsid w:val="009C13A0"/>
    <w:rsid w:val="009C21FB"/>
    <w:rsid w:val="009C363B"/>
    <w:rsid w:val="009C6DF1"/>
    <w:rsid w:val="009C770C"/>
    <w:rsid w:val="009D23EF"/>
    <w:rsid w:val="009D3783"/>
    <w:rsid w:val="009E14A0"/>
    <w:rsid w:val="009E1DCC"/>
    <w:rsid w:val="009E3FBF"/>
    <w:rsid w:val="009E592B"/>
    <w:rsid w:val="009E6B87"/>
    <w:rsid w:val="009F1282"/>
    <w:rsid w:val="009F26B1"/>
    <w:rsid w:val="009F71A9"/>
    <w:rsid w:val="009F7C3B"/>
    <w:rsid w:val="00A002A3"/>
    <w:rsid w:val="00A04142"/>
    <w:rsid w:val="00A057E6"/>
    <w:rsid w:val="00A063CF"/>
    <w:rsid w:val="00A10508"/>
    <w:rsid w:val="00A134AF"/>
    <w:rsid w:val="00A1485A"/>
    <w:rsid w:val="00A2170B"/>
    <w:rsid w:val="00A24F0B"/>
    <w:rsid w:val="00A25E34"/>
    <w:rsid w:val="00A30010"/>
    <w:rsid w:val="00A301B3"/>
    <w:rsid w:val="00A33000"/>
    <w:rsid w:val="00A339A3"/>
    <w:rsid w:val="00A34AFD"/>
    <w:rsid w:val="00A36E19"/>
    <w:rsid w:val="00A43AE7"/>
    <w:rsid w:val="00A444BD"/>
    <w:rsid w:val="00A44C2C"/>
    <w:rsid w:val="00A45A07"/>
    <w:rsid w:val="00A46E20"/>
    <w:rsid w:val="00A478ED"/>
    <w:rsid w:val="00A502CC"/>
    <w:rsid w:val="00A507D2"/>
    <w:rsid w:val="00A518F6"/>
    <w:rsid w:val="00A51B4F"/>
    <w:rsid w:val="00A53082"/>
    <w:rsid w:val="00A5487E"/>
    <w:rsid w:val="00A551F8"/>
    <w:rsid w:val="00A55B64"/>
    <w:rsid w:val="00A575D6"/>
    <w:rsid w:val="00A7121A"/>
    <w:rsid w:val="00A726C6"/>
    <w:rsid w:val="00A74A74"/>
    <w:rsid w:val="00A76358"/>
    <w:rsid w:val="00A807D8"/>
    <w:rsid w:val="00A80831"/>
    <w:rsid w:val="00A811E3"/>
    <w:rsid w:val="00A84033"/>
    <w:rsid w:val="00A85C74"/>
    <w:rsid w:val="00A85CB0"/>
    <w:rsid w:val="00A9232D"/>
    <w:rsid w:val="00A967BC"/>
    <w:rsid w:val="00A96C2F"/>
    <w:rsid w:val="00AA0907"/>
    <w:rsid w:val="00AA0A0E"/>
    <w:rsid w:val="00AA2B31"/>
    <w:rsid w:val="00AA3A1C"/>
    <w:rsid w:val="00AB0D1B"/>
    <w:rsid w:val="00AB1AB8"/>
    <w:rsid w:val="00AB2504"/>
    <w:rsid w:val="00AB5AFC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52F6"/>
    <w:rsid w:val="00AD6447"/>
    <w:rsid w:val="00AD6E3F"/>
    <w:rsid w:val="00AD7D84"/>
    <w:rsid w:val="00AE008F"/>
    <w:rsid w:val="00AE0555"/>
    <w:rsid w:val="00AE09AC"/>
    <w:rsid w:val="00AE2FF6"/>
    <w:rsid w:val="00AE5894"/>
    <w:rsid w:val="00AE6D76"/>
    <w:rsid w:val="00AF028C"/>
    <w:rsid w:val="00AF11A5"/>
    <w:rsid w:val="00AF20D3"/>
    <w:rsid w:val="00AF236B"/>
    <w:rsid w:val="00AF4A16"/>
    <w:rsid w:val="00AF6844"/>
    <w:rsid w:val="00AF6EEA"/>
    <w:rsid w:val="00AF7FE2"/>
    <w:rsid w:val="00B0006E"/>
    <w:rsid w:val="00B01DB4"/>
    <w:rsid w:val="00B02E6A"/>
    <w:rsid w:val="00B05872"/>
    <w:rsid w:val="00B05934"/>
    <w:rsid w:val="00B069C4"/>
    <w:rsid w:val="00B07C92"/>
    <w:rsid w:val="00B1047A"/>
    <w:rsid w:val="00B11B8C"/>
    <w:rsid w:val="00B11BC4"/>
    <w:rsid w:val="00B11ECA"/>
    <w:rsid w:val="00B12AE0"/>
    <w:rsid w:val="00B14732"/>
    <w:rsid w:val="00B14AB3"/>
    <w:rsid w:val="00B15539"/>
    <w:rsid w:val="00B16200"/>
    <w:rsid w:val="00B17021"/>
    <w:rsid w:val="00B20619"/>
    <w:rsid w:val="00B21706"/>
    <w:rsid w:val="00B22F30"/>
    <w:rsid w:val="00B23321"/>
    <w:rsid w:val="00B23DEB"/>
    <w:rsid w:val="00B271F2"/>
    <w:rsid w:val="00B316EE"/>
    <w:rsid w:val="00B3258F"/>
    <w:rsid w:val="00B354E5"/>
    <w:rsid w:val="00B3786C"/>
    <w:rsid w:val="00B4496D"/>
    <w:rsid w:val="00B52C0C"/>
    <w:rsid w:val="00B56CA9"/>
    <w:rsid w:val="00B609E5"/>
    <w:rsid w:val="00B61F2D"/>
    <w:rsid w:val="00B71692"/>
    <w:rsid w:val="00B71C1D"/>
    <w:rsid w:val="00B71E2D"/>
    <w:rsid w:val="00B723E2"/>
    <w:rsid w:val="00B738C5"/>
    <w:rsid w:val="00B73A87"/>
    <w:rsid w:val="00B74662"/>
    <w:rsid w:val="00B80CA6"/>
    <w:rsid w:val="00B82062"/>
    <w:rsid w:val="00B8336A"/>
    <w:rsid w:val="00B839DD"/>
    <w:rsid w:val="00B90EB8"/>
    <w:rsid w:val="00B96B22"/>
    <w:rsid w:val="00BA155C"/>
    <w:rsid w:val="00BA24DA"/>
    <w:rsid w:val="00BA642B"/>
    <w:rsid w:val="00BA6B6B"/>
    <w:rsid w:val="00BB2CBA"/>
    <w:rsid w:val="00BB6BAD"/>
    <w:rsid w:val="00BB77F6"/>
    <w:rsid w:val="00BC0CE0"/>
    <w:rsid w:val="00BC3982"/>
    <w:rsid w:val="00BC6D2A"/>
    <w:rsid w:val="00BC78C0"/>
    <w:rsid w:val="00BD210F"/>
    <w:rsid w:val="00BD6BA3"/>
    <w:rsid w:val="00BD722E"/>
    <w:rsid w:val="00BE3039"/>
    <w:rsid w:val="00BE6CFA"/>
    <w:rsid w:val="00BE7240"/>
    <w:rsid w:val="00BF17FF"/>
    <w:rsid w:val="00BF1FB1"/>
    <w:rsid w:val="00BF604C"/>
    <w:rsid w:val="00BF60AC"/>
    <w:rsid w:val="00BF6C84"/>
    <w:rsid w:val="00BF758C"/>
    <w:rsid w:val="00BF7617"/>
    <w:rsid w:val="00BF761B"/>
    <w:rsid w:val="00C00AE6"/>
    <w:rsid w:val="00C022B6"/>
    <w:rsid w:val="00C03980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5CE0"/>
    <w:rsid w:val="00C27345"/>
    <w:rsid w:val="00C27A00"/>
    <w:rsid w:val="00C3461E"/>
    <w:rsid w:val="00C3696A"/>
    <w:rsid w:val="00C411B9"/>
    <w:rsid w:val="00C411E4"/>
    <w:rsid w:val="00C425B6"/>
    <w:rsid w:val="00C4375A"/>
    <w:rsid w:val="00C43C97"/>
    <w:rsid w:val="00C458C8"/>
    <w:rsid w:val="00C5514E"/>
    <w:rsid w:val="00C5607E"/>
    <w:rsid w:val="00C57D1B"/>
    <w:rsid w:val="00C61BE3"/>
    <w:rsid w:val="00C66695"/>
    <w:rsid w:val="00C70F26"/>
    <w:rsid w:val="00C71AA7"/>
    <w:rsid w:val="00C71FD0"/>
    <w:rsid w:val="00C72E3A"/>
    <w:rsid w:val="00C75E7F"/>
    <w:rsid w:val="00C77763"/>
    <w:rsid w:val="00C82446"/>
    <w:rsid w:val="00C82FF6"/>
    <w:rsid w:val="00C8377B"/>
    <w:rsid w:val="00C864AA"/>
    <w:rsid w:val="00C8791D"/>
    <w:rsid w:val="00C93D40"/>
    <w:rsid w:val="00C9538F"/>
    <w:rsid w:val="00C96642"/>
    <w:rsid w:val="00CA33C2"/>
    <w:rsid w:val="00CA3B9F"/>
    <w:rsid w:val="00CA4C24"/>
    <w:rsid w:val="00CA4E5A"/>
    <w:rsid w:val="00CA6D20"/>
    <w:rsid w:val="00CA795F"/>
    <w:rsid w:val="00CB2EF9"/>
    <w:rsid w:val="00CB39FD"/>
    <w:rsid w:val="00CB47C9"/>
    <w:rsid w:val="00CB4E58"/>
    <w:rsid w:val="00CB6EF1"/>
    <w:rsid w:val="00CB702F"/>
    <w:rsid w:val="00CB76E4"/>
    <w:rsid w:val="00CC1167"/>
    <w:rsid w:val="00CC1B07"/>
    <w:rsid w:val="00CC248A"/>
    <w:rsid w:val="00CC3079"/>
    <w:rsid w:val="00CC45EA"/>
    <w:rsid w:val="00CD1FDB"/>
    <w:rsid w:val="00CD2144"/>
    <w:rsid w:val="00CD4480"/>
    <w:rsid w:val="00CD459C"/>
    <w:rsid w:val="00CD5875"/>
    <w:rsid w:val="00CD5A93"/>
    <w:rsid w:val="00CD5C6E"/>
    <w:rsid w:val="00CD64F5"/>
    <w:rsid w:val="00CD72BE"/>
    <w:rsid w:val="00CE0786"/>
    <w:rsid w:val="00CE3FF4"/>
    <w:rsid w:val="00CE558A"/>
    <w:rsid w:val="00CE5F1A"/>
    <w:rsid w:val="00CE7081"/>
    <w:rsid w:val="00CE71D0"/>
    <w:rsid w:val="00CE733E"/>
    <w:rsid w:val="00CF0788"/>
    <w:rsid w:val="00CF1534"/>
    <w:rsid w:val="00CF4E8B"/>
    <w:rsid w:val="00CF5EFA"/>
    <w:rsid w:val="00D02288"/>
    <w:rsid w:val="00D06111"/>
    <w:rsid w:val="00D0708F"/>
    <w:rsid w:val="00D112E3"/>
    <w:rsid w:val="00D12E0D"/>
    <w:rsid w:val="00D14646"/>
    <w:rsid w:val="00D15C3F"/>
    <w:rsid w:val="00D16C91"/>
    <w:rsid w:val="00D17736"/>
    <w:rsid w:val="00D20B46"/>
    <w:rsid w:val="00D233BC"/>
    <w:rsid w:val="00D239F3"/>
    <w:rsid w:val="00D25E9E"/>
    <w:rsid w:val="00D2757D"/>
    <w:rsid w:val="00D27F2C"/>
    <w:rsid w:val="00D323D0"/>
    <w:rsid w:val="00D3321D"/>
    <w:rsid w:val="00D34A2A"/>
    <w:rsid w:val="00D375A6"/>
    <w:rsid w:val="00D42AE0"/>
    <w:rsid w:val="00D47FE6"/>
    <w:rsid w:val="00D51D15"/>
    <w:rsid w:val="00D53191"/>
    <w:rsid w:val="00D5433B"/>
    <w:rsid w:val="00D60827"/>
    <w:rsid w:val="00D6197B"/>
    <w:rsid w:val="00D61C86"/>
    <w:rsid w:val="00D62706"/>
    <w:rsid w:val="00D627CE"/>
    <w:rsid w:val="00D63208"/>
    <w:rsid w:val="00D634CF"/>
    <w:rsid w:val="00D647D5"/>
    <w:rsid w:val="00D64E17"/>
    <w:rsid w:val="00D65DE8"/>
    <w:rsid w:val="00D70E6C"/>
    <w:rsid w:val="00D720A3"/>
    <w:rsid w:val="00D73682"/>
    <w:rsid w:val="00D757E8"/>
    <w:rsid w:val="00D75EC3"/>
    <w:rsid w:val="00D82EA2"/>
    <w:rsid w:val="00D83796"/>
    <w:rsid w:val="00D85FBF"/>
    <w:rsid w:val="00D908FA"/>
    <w:rsid w:val="00D910DB"/>
    <w:rsid w:val="00D91DAB"/>
    <w:rsid w:val="00D9285A"/>
    <w:rsid w:val="00D93856"/>
    <w:rsid w:val="00D96046"/>
    <w:rsid w:val="00D967BF"/>
    <w:rsid w:val="00D96AC0"/>
    <w:rsid w:val="00DA1994"/>
    <w:rsid w:val="00DA1DBA"/>
    <w:rsid w:val="00DA3F57"/>
    <w:rsid w:val="00DB0295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2650"/>
    <w:rsid w:val="00DD4C62"/>
    <w:rsid w:val="00DD556B"/>
    <w:rsid w:val="00DD56DB"/>
    <w:rsid w:val="00DE0ED4"/>
    <w:rsid w:val="00DE106C"/>
    <w:rsid w:val="00DE113D"/>
    <w:rsid w:val="00DE1725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5057"/>
    <w:rsid w:val="00E0681B"/>
    <w:rsid w:val="00E06CC8"/>
    <w:rsid w:val="00E1181C"/>
    <w:rsid w:val="00E11AAC"/>
    <w:rsid w:val="00E12E82"/>
    <w:rsid w:val="00E206ED"/>
    <w:rsid w:val="00E20D1A"/>
    <w:rsid w:val="00E25323"/>
    <w:rsid w:val="00E25720"/>
    <w:rsid w:val="00E30AB7"/>
    <w:rsid w:val="00E3540F"/>
    <w:rsid w:val="00E36CF2"/>
    <w:rsid w:val="00E372EE"/>
    <w:rsid w:val="00E377C5"/>
    <w:rsid w:val="00E40671"/>
    <w:rsid w:val="00E40E9E"/>
    <w:rsid w:val="00E46122"/>
    <w:rsid w:val="00E50343"/>
    <w:rsid w:val="00E54371"/>
    <w:rsid w:val="00E54590"/>
    <w:rsid w:val="00E5462C"/>
    <w:rsid w:val="00E54D7B"/>
    <w:rsid w:val="00E56780"/>
    <w:rsid w:val="00E56E4B"/>
    <w:rsid w:val="00E6011E"/>
    <w:rsid w:val="00E608EB"/>
    <w:rsid w:val="00E61851"/>
    <w:rsid w:val="00E622AA"/>
    <w:rsid w:val="00E62893"/>
    <w:rsid w:val="00E65441"/>
    <w:rsid w:val="00E65F37"/>
    <w:rsid w:val="00E66D2B"/>
    <w:rsid w:val="00E7038D"/>
    <w:rsid w:val="00E73E2A"/>
    <w:rsid w:val="00E75F77"/>
    <w:rsid w:val="00E77B1C"/>
    <w:rsid w:val="00E81988"/>
    <w:rsid w:val="00E822BB"/>
    <w:rsid w:val="00E839CD"/>
    <w:rsid w:val="00E86888"/>
    <w:rsid w:val="00E871EA"/>
    <w:rsid w:val="00E9048F"/>
    <w:rsid w:val="00E90F97"/>
    <w:rsid w:val="00E93D9D"/>
    <w:rsid w:val="00E95911"/>
    <w:rsid w:val="00EB0784"/>
    <w:rsid w:val="00EB2AF1"/>
    <w:rsid w:val="00EB4586"/>
    <w:rsid w:val="00EB488D"/>
    <w:rsid w:val="00EB54B7"/>
    <w:rsid w:val="00EB78A0"/>
    <w:rsid w:val="00EC2642"/>
    <w:rsid w:val="00EC486D"/>
    <w:rsid w:val="00EC609A"/>
    <w:rsid w:val="00ED0C9A"/>
    <w:rsid w:val="00ED12DF"/>
    <w:rsid w:val="00EE4112"/>
    <w:rsid w:val="00EE5670"/>
    <w:rsid w:val="00EE67E1"/>
    <w:rsid w:val="00EF1701"/>
    <w:rsid w:val="00EF351B"/>
    <w:rsid w:val="00EF69D8"/>
    <w:rsid w:val="00EF7ECD"/>
    <w:rsid w:val="00F01C1B"/>
    <w:rsid w:val="00F03488"/>
    <w:rsid w:val="00F042AE"/>
    <w:rsid w:val="00F0707F"/>
    <w:rsid w:val="00F07345"/>
    <w:rsid w:val="00F07605"/>
    <w:rsid w:val="00F1206E"/>
    <w:rsid w:val="00F13630"/>
    <w:rsid w:val="00F140BD"/>
    <w:rsid w:val="00F1436B"/>
    <w:rsid w:val="00F14685"/>
    <w:rsid w:val="00F14C70"/>
    <w:rsid w:val="00F158B9"/>
    <w:rsid w:val="00F16290"/>
    <w:rsid w:val="00F168B7"/>
    <w:rsid w:val="00F26AB7"/>
    <w:rsid w:val="00F26E00"/>
    <w:rsid w:val="00F349B8"/>
    <w:rsid w:val="00F356E5"/>
    <w:rsid w:val="00F3587E"/>
    <w:rsid w:val="00F36194"/>
    <w:rsid w:val="00F47542"/>
    <w:rsid w:val="00F54E4C"/>
    <w:rsid w:val="00F608D7"/>
    <w:rsid w:val="00F619ED"/>
    <w:rsid w:val="00F64870"/>
    <w:rsid w:val="00F65BCE"/>
    <w:rsid w:val="00F664B0"/>
    <w:rsid w:val="00F66C1F"/>
    <w:rsid w:val="00F7049D"/>
    <w:rsid w:val="00F7058A"/>
    <w:rsid w:val="00F71219"/>
    <w:rsid w:val="00F71328"/>
    <w:rsid w:val="00F726B5"/>
    <w:rsid w:val="00F72B08"/>
    <w:rsid w:val="00F74377"/>
    <w:rsid w:val="00F80BC7"/>
    <w:rsid w:val="00F82958"/>
    <w:rsid w:val="00F839CC"/>
    <w:rsid w:val="00F83F68"/>
    <w:rsid w:val="00F84877"/>
    <w:rsid w:val="00F85129"/>
    <w:rsid w:val="00F8659E"/>
    <w:rsid w:val="00F87F19"/>
    <w:rsid w:val="00F93946"/>
    <w:rsid w:val="00F94C76"/>
    <w:rsid w:val="00F94C8D"/>
    <w:rsid w:val="00FA0A62"/>
    <w:rsid w:val="00FA1199"/>
    <w:rsid w:val="00FA1AC5"/>
    <w:rsid w:val="00FA43FC"/>
    <w:rsid w:val="00FA4560"/>
    <w:rsid w:val="00FA5B3E"/>
    <w:rsid w:val="00FA5C2E"/>
    <w:rsid w:val="00FA6DF6"/>
    <w:rsid w:val="00FB560D"/>
    <w:rsid w:val="00FB6A6A"/>
    <w:rsid w:val="00FC13BF"/>
    <w:rsid w:val="00FC1F95"/>
    <w:rsid w:val="00FC2079"/>
    <w:rsid w:val="00FD0FC9"/>
    <w:rsid w:val="00FD4046"/>
    <w:rsid w:val="00FD4A97"/>
    <w:rsid w:val="00FD5205"/>
    <w:rsid w:val="00FD6321"/>
    <w:rsid w:val="00FD7020"/>
    <w:rsid w:val="00FD771E"/>
    <w:rsid w:val="00FE01AA"/>
    <w:rsid w:val="00FE2048"/>
    <w:rsid w:val="00FE3077"/>
    <w:rsid w:val="00FE61CF"/>
    <w:rsid w:val="00FF1088"/>
    <w:rsid w:val="00FF3882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1C7A773B"/>
  <w15:docId w15:val="{5A3FFF84-72E2-4AB2-AB9A-1205D9AB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B13CA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3CA"/>
    <w:pPr>
      <w:keepNext/>
      <w:keepLines/>
      <w:spacing w:before="5200"/>
      <w:outlineLvl w:val="0"/>
    </w:pPr>
    <w:rPr>
      <w:rFonts w:cs="Times New Roman"/>
      <w:b/>
      <w:color w:val="000000" w:themeColor="text1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B13CA"/>
    <w:pPr>
      <w:keepNext/>
      <w:keepLines/>
      <w:spacing w:line="288" w:lineRule="auto"/>
      <w:outlineLvl w:val="1"/>
    </w:pPr>
    <w:rPr>
      <w:rFonts w:cs="Times New Roman"/>
      <w:b/>
      <w:bCs/>
      <w:color w:val="180F5E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B13CA"/>
    <w:pPr>
      <w:keepNext/>
      <w:spacing w:before="360" w:after="0"/>
      <w:outlineLvl w:val="2"/>
    </w:pPr>
    <w:rPr>
      <w:rFonts w:cs="Times New Roman"/>
      <w:b/>
      <w:bCs/>
      <w:color w:val="000000" w:themeColor="text1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B13CA"/>
    <w:rPr>
      <w:rFonts w:ascii="Arial" w:hAnsi="Arial"/>
      <w:b/>
      <w:color w:val="000000" w:themeColor="text1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9B13CA"/>
    <w:rPr>
      <w:rFonts w:ascii="Arial" w:hAnsi="Arial"/>
      <w:b/>
      <w:bCs/>
      <w:color w:val="180F5E"/>
      <w:sz w:val="36"/>
      <w:szCs w:val="26"/>
      <w:lang w:eastAsia="x-none"/>
    </w:rPr>
  </w:style>
  <w:style w:type="character" w:styleId="Strong">
    <w:name w:val="Strong"/>
    <w:uiPriority w:val="22"/>
    <w:qFormat/>
    <w:rsid w:val="009B13CA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B13CA"/>
    <w:rPr>
      <w:rFonts w:ascii="Arial" w:hAnsi="Arial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96033E"/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B13CA"/>
    <w:rPr>
      <w:rFonts w:ascii="Arial" w:hAnsi="Arial"/>
      <w:b/>
      <w:bCs/>
      <w:color w:val="000000" w:themeColor="text1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B13CA"/>
    <w:pPr>
      <w:tabs>
        <w:tab w:val="right" w:pos="9016"/>
      </w:tabs>
      <w:spacing w:before="36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673B9C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NoSpacing">
    <w:name w:val="No Spacing"/>
    <w:uiPriority w:val="1"/>
    <w:qFormat/>
    <w:rsid w:val="002E50E4"/>
    <w:rPr>
      <w:rFonts w:ascii="Nunito Sans" w:hAnsi="Nunito Sans" w:cs="Tahoma"/>
      <w:sz w:val="28"/>
      <w:szCs w:val="22"/>
      <w:lang w:eastAsia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0B1470"/>
    <w:pPr>
      <w:spacing w:before="360"/>
    </w:pPr>
    <w:rPr>
      <w:sz w:val="44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B1470"/>
    <w:rPr>
      <w:rFonts w:ascii="Filson Pro" w:hAnsi="Filson Pro"/>
      <w:b/>
      <w:color w:val="FFFFFF" w:themeColor="background1"/>
      <w:sz w:val="44"/>
      <w:lang w:eastAsia="x-none"/>
    </w:rPr>
  </w:style>
  <w:style w:type="character" w:styleId="FollowedHyperlink">
    <w:name w:val="FollowedHyperlink"/>
    <w:basedOn w:val="DefaultParagraphFont"/>
    <w:uiPriority w:val="99"/>
    <w:semiHidden/>
    <w:unhideWhenUsed/>
    <w:rsid w:val="00D239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stralia'sdisabilitystrategy@dss.gov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22_Ma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9B6388C3D642A791BE6456160E7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69E20-AA91-4333-8F43-1C96DD7754D1}"/>
      </w:docPartPr>
      <w:docPartBody>
        <w:p w:rsidR="00F961E2" w:rsidRDefault="00520E11" w:rsidP="00520E11">
          <w:pPr>
            <w:pStyle w:val="ED9B6388C3D642A791BE6456160E720E"/>
          </w:pPr>
          <w:r w:rsidRPr="00EF0B4A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Filson Pro">
    <w:panose1 w:val="00000000000000000000"/>
    <w:charset w:val="00"/>
    <w:family w:val="modern"/>
    <w:notTrueType/>
    <w:pitch w:val="variable"/>
    <w:sig w:usb0="A00000AF" w:usb1="5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04E"/>
    <w:rsid w:val="00131DA8"/>
    <w:rsid w:val="00164BC8"/>
    <w:rsid w:val="002C0943"/>
    <w:rsid w:val="0035204E"/>
    <w:rsid w:val="00520E11"/>
    <w:rsid w:val="00593179"/>
    <w:rsid w:val="006071EC"/>
    <w:rsid w:val="006200E5"/>
    <w:rsid w:val="00A623F0"/>
    <w:rsid w:val="00AD0158"/>
    <w:rsid w:val="00BB6A84"/>
    <w:rsid w:val="00D160E6"/>
    <w:rsid w:val="00EA2CA3"/>
    <w:rsid w:val="00F9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0E11"/>
    <w:rPr>
      <w:color w:val="595959" w:themeColor="text1" w:themeTint="A6"/>
    </w:rPr>
  </w:style>
  <w:style w:type="paragraph" w:customStyle="1" w:styleId="ED9B6388C3D642A791BE6456160E720E">
    <w:name w:val="ED9B6388C3D642A791BE6456160E720E"/>
    <w:rsid w:val="00520E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Easy_Read_template_Latest_2022_May</Template>
  <TotalTime>39</TotalTime>
  <Pages>18</Pages>
  <Words>1988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Easy_Read_template_Latest_2021_Apr</vt:lpstr>
    </vt:vector>
  </TitlesOfParts>
  <Company>Hewlett-Packard</Company>
  <LinksUpToDate>false</LinksUpToDate>
  <CharactersWithSpaces>13294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Australia's Disability Strategy 2021-2031. National Forum. 2-3 November 2022. An Easy Read report.</dc:title>
  <dc:creator>Australia’s Disability Strategy Advisory Council (the Council)</dc:creator>
  <cp:lastModifiedBy>Kellie Preston</cp:lastModifiedBy>
  <cp:revision>5</cp:revision>
  <cp:lastPrinted>2011-12-12T01:40:00Z</cp:lastPrinted>
  <dcterms:created xsi:type="dcterms:W3CDTF">2023-04-05T06:09:00Z</dcterms:created>
  <dcterms:modified xsi:type="dcterms:W3CDTF">2023-04-05T23:46:00Z</dcterms:modified>
</cp:coreProperties>
</file>