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59DDD8" w14:textId="5A6CC03C" w:rsidR="00BF382D" w:rsidRDefault="0065658B" w:rsidP="00FC6E30">
      <w:pPr>
        <w:spacing w:after="480"/>
      </w:pPr>
      <w:r w:rsidRPr="00026E18">
        <w:rPr>
          <w:rFonts w:ascii="Nirmala UI" w:eastAsia="Microsoft YaHei" w:hAnsi="Nirmala UI" w:cs="Nirmala U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8BAEB5" wp14:editId="191799E3">
                <wp:simplePos x="0" y="0"/>
                <wp:positionH relativeFrom="margin">
                  <wp:align>right</wp:align>
                </wp:positionH>
                <wp:positionV relativeFrom="paragraph">
                  <wp:posOffset>-7313</wp:posOffset>
                </wp:positionV>
                <wp:extent cx="348932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40BD8" w14:textId="77777777" w:rsidR="0065658B" w:rsidRPr="00F821C6" w:rsidRDefault="0065658B" w:rsidP="0065658B">
                            <w:pPr>
                              <w:jc w:val="right"/>
                              <w:rPr>
                                <w:rFonts w:ascii="Nirmala UI" w:eastAsia="Microsoft YaHei" w:hAnsi="Nirmala UI" w:cs="Nirmala UI"/>
                                <w:color w:val="auto"/>
                                <w:sz w:val="32"/>
                                <w:szCs w:val="32"/>
                                <w:lang w:bidi="pa-IN"/>
                              </w:rPr>
                            </w:pPr>
                            <w:r w:rsidRPr="00F821C6">
                              <w:rPr>
                                <w:rFonts w:ascii="Nirmala UI" w:eastAsia="Microsoft YaHei" w:hAnsi="Nirmala UI" w:cs="Nirmala UI"/>
                                <w:color w:val="auto"/>
                                <w:sz w:val="32"/>
                                <w:szCs w:val="32"/>
                              </w:rPr>
                              <w:t xml:space="preserve">Hindi | </w:t>
                            </w:r>
                            <w:r w:rsidRPr="00F821C6">
                              <w:rPr>
                                <w:rFonts w:ascii="Nirmala UI" w:eastAsia="Microsoft YaHei" w:hAnsi="Nirmala UI" w:cs="Nirmala UI"/>
                                <w:color w:val="auto"/>
                                <w:sz w:val="32"/>
                                <w:szCs w:val="32"/>
                                <w:cs/>
                                <w:lang w:bidi="hi-IN"/>
                              </w:rPr>
                              <w:t>हिन्दी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8BAE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3.55pt;margin-top:-.6pt;width:274.75pt;height:110.6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" filled="f" stroked="f">
                <v:textbox style="mso-fit-shape-to-text:t">
                  <w:txbxContent>
                    <w:p w14:paraId="2C340BD8" w14:textId="77777777" w:rsidR="0065658B" w:rsidRPr="00F821C6" w:rsidRDefault="0065658B" w:rsidP="0065658B">
                      <w:pPr>
                        <w:jc w:val="right"/>
                        <w:rPr>
                          <w:rFonts w:ascii="Nirmala UI" w:eastAsia="Microsoft YaHei" w:hAnsi="Nirmala UI" w:cs="Nirmala UI"/>
                          <w:color w:val="auto"/>
                          <w:sz w:val="32"/>
                          <w:szCs w:val="32"/>
                          <w:lang w:bidi="pa-IN"/>
                        </w:rPr>
                      </w:pPr>
                      <w:r w:rsidRPr="00F821C6">
                        <w:rPr>
                          <w:rFonts w:ascii="Nirmala UI" w:eastAsia="Microsoft YaHei" w:hAnsi="Nirmala UI" w:cs="Nirmala UI"/>
                          <w:color w:val="auto"/>
                          <w:sz w:val="32"/>
                          <w:szCs w:val="32"/>
                        </w:rPr>
                        <w:t xml:space="preserve">Hindi | </w:t>
                      </w:r>
                      <w:r w:rsidRPr="00F821C6">
                        <w:rPr>
                          <w:rFonts w:ascii="Nirmala UI" w:eastAsia="Microsoft YaHei" w:hAnsi="Nirmala UI" w:cs="Nirmala UI"/>
                          <w:color w:val="auto"/>
                          <w:sz w:val="32"/>
                          <w:szCs w:val="32"/>
                          <w:cs/>
                          <w:lang w:bidi="hi-IN"/>
                        </w:rPr>
                        <w:t>हिन्दी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600AF">
        <w:rPr>
          <w:noProof/>
        </w:rPr>
        <w:drawing>
          <wp:inline distT="0" distB="0" distL="0" distR="0" wp14:anchorId="1E7D11E4" wp14:editId="0F67F539">
            <wp:extent cx="2088000" cy="1047600"/>
            <wp:effectExtent l="0" t="0" r="7620" b="635"/>
            <wp:docPr id="473341178" name="Picture 3" descr="ऑस्ट्रेलियाई सरकार का प्रतीक चिन्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341178" name="Picture 3" descr="ऑस्ट्रेलियाई सरकार का प्रतीक चिन्ह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10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700D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6B856A7" wp14:editId="48E126D3">
                <wp:simplePos x="0" y="0"/>
                <wp:positionH relativeFrom="page">
                  <wp:posOffset>0</wp:posOffset>
                </wp:positionH>
                <wp:positionV relativeFrom="page">
                  <wp:posOffset>1499016</wp:posOffset>
                </wp:positionV>
                <wp:extent cx="7560000" cy="9198000"/>
                <wp:effectExtent l="0" t="0" r="3175" b="3175"/>
                <wp:wrapNone/>
                <wp:docPr id="66254020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919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id="Rectangle 1" o:spid="_x0000_s1025" alt="&quot;&quot;" style="width:595.3pt;height:724.25pt;margin-top:118.05pt;margin-left:0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656192" fillcolor="#005468" stroked="f" strokeweight="1pt"/>
            </w:pict>
          </mc:Fallback>
        </mc:AlternateContent>
      </w:r>
    </w:p>
    <w:p w14:paraId="0AA0862F" w14:textId="4637816B" w:rsidR="00E15796" w:rsidRPr="00401085" w:rsidRDefault="00BC70D8" w:rsidP="00401085">
      <w:pPr>
        <w:pStyle w:val="Heading1"/>
        <w:spacing w:before="520" w:line="240" w:lineRule="auto"/>
        <w:rPr>
          <w:b/>
          <w:bCs/>
          <w:color w:val="FFFFFF" w:themeColor="background1"/>
          <w:sz w:val="96"/>
          <w:szCs w:val="96"/>
          <w:lang w:val="hi"/>
        </w:rPr>
      </w:pPr>
      <w:r w:rsidRPr="00401085">
        <w:rPr>
          <w:b/>
          <w:bCs/>
          <w:color w:val="FFFFFF" w:themeColor="background1"/>
          <w:sz w:val="96"/>
          <w:szCs w:val="96"/>
          <w:lang w:val="hi"/>
        </w:rPr>
        <w:t xml:space="preserve">COVID-19 </w:t>
      </w:r>
      <w:r w:rsidRPr="00401085">
        <w:rPr>
          <w:rFonts w:ascii="Nirmala UI" w:hAnsi="Nirmala UI" w:cs="Nirmala UI"/>
          <w:b/>
          <w:bCs/>
          <w:color w:val="FFFFFF" w:themeColor="background1"/>
          <w:sz w:val="96"/>
          <w:szCs w:val="96"/>
          <w:lang w:val="hi"/>
        </w:rPr>
        <w:t>कहानियां</w:t>
      </w:r>
    </w:p>
    <w:p w14:paraId="4B485CF7" w14:textId="77777777" w:rsidR="009436A4" w:rsidRPr="009436A4" w:rsidRDefault="00BC70D8" w:rsidP="009436A4">
      <w:pPr>
        <w:pStyle w:val="Image"/>
      </w:pPr>
      <w:r>
        <w:rPr>
          <w:noProof/>
        </w:rPr>
        <w:drawing>
          <wp:inline distT="0" distB="0" distL="0" distR="0" wp14:anchorId="009B448C" wp14:editId="1656A82F">
            <wp:extent cx="7596000" cy="4034178"/>
            <wp:effectExtent l="0" t="0" r="5080" b="4445"/>
            <wp:docPr id="1088685105" name="Picture 1" descr="सिर पर धूप का चश्मा लगाए व्हीलचेयर पर बैठी एक महिल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685105" name="Picture 1" descr="सिर पर धूप का चश्मा लगाए व्हीलचेयर पर बैठी एक महिला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403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349CC" w14:textId="77777777" w:rsidR="00481089" w:rsidRPr="00401085" w:rsidRDefault="00BC70D8" w:rsidP="00401085">
      <w:pPr>
        <w:pStyle w:val="Introduction"/>
        <w:spacing w:line="240" w:lineRule="auto"/>
        <w:rPr>
          <w:rFonts w:ascii="Nirmala UI" w:eastAsia="Arial Unicode MS" w:hAnsi="Nirmala UI" w:cs="Nirmala UI"/>
          <w:sz w:val="60"/>
          <w:szCs w:val="60"/>
          <w:lang w:val="hi" w:bidi="hi"/>
        </w:rPr>
      </w:pPr>
      <w:r w:rsidRPr="00401085">
        <w:rPr>
          <w:rFonts w:eastAsia="Arial Unicode MS" w:cstheme="minorHAnsi"/>
          <w:sz w:val="60"/>
          <w:szCs w:val="60"/>
          <w:lang w:val="hi" w:bidi="hi"/>
        </w:rPr>
        <w:t>COVID-19</w:t>
      </w:r>
      <w:r w:rsidRPr="00401085">
        <w:rPr>
          <w:rFonts w:ascii="Nirmala UI" w:eastAsia="Arial Unicode MS" w:hAnsi="Nirmala UI" w:cs="Nirmala UI"/>
          <w:sz w:val="60"/>
          <w:szCs w:val="60"/>
          <w:lang w:val="hi" w:bidi="hi"/>
        </w:rPr>
        <w:t xml:space="preserve"> अभी भी समुदाय में मौजूद है।</w:t>
      </w:r>
    </w:p>
    <w:p w14:paraId="0ED2D754" w14:textId="77777777" w:rsidR="00E15796" w:rsidRPr="00401085" w:rsidRDefault="00BC70D8" w:rsidP="00401085">
      <w:pPr>
        <w:pStyle w:val="Introduction"/>
        <w:spacing w:line="240" w:lineRule="auto"/>
        <w:rPr>
          <w:rFonts w:ascii="Nirmala UI" w:eastAsia="Arial Unicode MS" w:hAnsi="Nirmala UI" w:cs="Nirmala UI"/>
          <w:sz w:val="60"/>
          <w:szCs w:val="60"/>
          <w:lang w:val="hi" w:bidi="hi"/>
        </w:rPr>
      </w:pPr>
      <w:r w:rsidRPr="00401085">
        <w:rPr>
          <w:rFonts w:ascii="Nirmala UI" w:eastAsia="Arial Unicode MS" w:hAnsi="Nirmala UI" w:cs="Nirmala UI"/>
          <w:sz w:val="60"/>
          <w:szCs w:val="60"/>
          <w:lang w:val="hi" w:bidi="hi"/>
        </w:rPr>
        <w:t>यह कुछ दिव्याँग लोगों को बहुत बीमार कर सकता है।</w:t>
      </w:r>
    </w:p>
    <w:p w14:paraId="499B582E" w14:textId="6C322E38" w:rsidR="002A2A59" w:rsidRPr="0065658B" w:rsidRDefault="00BC70D8" w:rsidP="00401085">
      <w:pPr>
        <w:spacing w:after="360"/>
        <w:rPr>
          <w:sz w:val="40"/>
          <w:szCs w:val="40"/>
        </w:rPr>
      </w:pPr>
      <w:r w:rsidRPr="00401085">
        <w:rPr>
          <w:rFonts w:ascii="Nirmala UI" w:eastAsia="Arial Unicode MS" w:hAnsi="Nirmala UI" w:cs="Nirmala UI"/>
          <w:noProof/>
          <w:spacing w:val="-2"/>
          <w:sz w:val="40"/>
          <w:szCs w:val="40"/>
          <w:lang w:val="hi" w:bidi="hi"/>
        </w:rPr>
        <w:drawing>
          <wp:anchor distT="0" distB="0" distL="114300" distR="114300" simplePos="0" relativeHeight="251658240" behindDoc="0" locked="0" layoutInCell="1" allowOverlap="1" wp14:anchorId="4DA52AA6" wp14:editId="5461F241">
            <wp:simplePos x="0" y="0"/>
            <wp:positionH relativeFrom="margin">
              <wp:align>right</wp:align>
            </wp:positionH>
            <wp:positionV relativeFrom="paragraph">
              <wp:posOffset>42251</wp:posOffset>
            </wp:positionV>
            <wp:extent cx="900000" cy="900000"/>
            <wp:effectExtent l="0" t="0" r="0" b="0"/>
            <wp:wrapNone/>
            <wp:docPr id="125597420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97420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1085">
        <w:rPr>
          <w:rFonts w:ascii="Nirmala UI" w:eastAsia="Arial Unicode MS" w:hAnsi="Nirmala UI" w:cs="Nirmala UI"/>
          <w:spacing w:val="-2"/>
          <w:sz w:val="40"/>
          <w:szCs w:val="40"/>
          <w:lang w:val="hi" w:bidi="hi"/>
        </w:rPr>
        <w:t>इस वेबसाइट पर दिव्याँग लोग साझा कर रहे हैं कि उन्हें</w:t>
      </w:r>
      <w:r w:rsidR="0065658B" w:rsidRPr="00401085">
        <w:rPr>
          <w:rFonts w:ascii="Nirmala UI" w:eastAsia="Arial Unicode MS" w:hAnsi="Nirmala UI" w:cs="Nirmala UI"/>
          <w:spacing w:val="-2"/>
          <w:sz w:val="40"/>
          <w:szCs w:val="40"/>
          <w:lang w:val="hi" w:bidi="hi"/>
        </w:rPr>
        <w:br/>
      </w:r>
      <w:r w:rsidRPr="00401085">
        <w:rPr>
          <w:rFonts w:ascii="Nirmala UI" w:eastAsia="Arial Unicode MS" w:hAnsi="Nirmala UI" w:cs="Nirmala UI"/>
          <w:spacing w:val="-2"/>
          <w:sz w:val="40"/>
          <w:szCs w:val="40"/>
          <w:lang w:val="hi" w:bidi="hi"/>
        </w:rPr>
        <w:t>टीका क्यों लगाया जाता है और वे COVID-सुरक्षित कैसे</w:t>
      </w:r>
      <w:r w:rsidR="0065658B" w:rsidRPr="00401085">
        <w:rPr>
          <w:rFonts w:ascii="Nirmala UI" w:eastAsia="Arial Unicode MS" w:hAnsi="Nirmala UI" w:cs="Nirmala UI"/>
          <w:spacing w:val="-2"/>
          <w:sz w:val="40"/>
          <w:szCs w:val="40"/>
          <w:lang w:val="hi" w:bidi="hi"/>
        </w:rPr>
        <w:br/>
      </w:r>
      <w:r w:rsidRPr="00401085">
        <w:rPr>
          <w:rFonts w:ascii="Nirmala UI" w:eastAsia="Arial Unicode MS" w:hAnsi="Nirmala UI" w:cs="Nirmala UI"/>
          <w:spacing w:val="-2"/>
          <w:sz w:val="40"/>
          <w:szCs w:val="40"/>
          <w:lang w:val="hi" w:bidi="hi"/>
        </w:rPr>
        <w:t>रहते हैं:</w:t>
      </w:r>
      <w:r w:rsidRPr="0065658B">
        <w:rPr>
          <w:rFonts w:ascii="Arial Unicode MS" w:eastAsia="Arial Unicode MS" w:hAnsi="Arial Unicode MS" w:cs="Arial Unicode MS"/>
          <w:sz w:val="40"/>
          <w:szCs w:val="40"/>
          <w:lang w:val="hi"/>
        </w:rPr>
        <w:t xml:space="preserve"> </w:t>
      </w:r>
      <w:hyperlink r:id="rId10" w:tooltip="www.disabilitygateway.gov.au/COVIDstories" w:history="1">
        <w:r w:rsidR="00401085" w:rsidRPr="00324F2F">
          <w:rPr>
            <w:rStyle w:val="Hyperlink"/>
            <w:rFonts w:ascii="Open Sans" w:eastAsia="Arial Unicode MS" w:hAnsi="Open Sans" w:cs="Open Sans"/>
            <w:spacing w:val="-2"/>
            <w:sz w:val="36"/>
            <w:szCs w:val="36"/>
            <w:lang w:val="hi"/>
          </w:rPr>
          <w:t>disabilitygateway.gov.au/COVIDstories</w:t>
        </w:r>
      </w:hyperlink>
    </w:p>
    <w:p w14:paraId="6792AC0F" w14:textId="77777777" w:rsidR="002A2A59" w:rsidRDefault="002A2A59" w:rsidP="00677EA2">
      <w:pPr>
        <w:jc w:val="right"/>
      </w:pPr>
    </w:p>
    <w:p w14:paraId="00DFA301" w14:textId="53EA9029" w:rsidR="001945D3" w:rsidRPr="00401085" w:rsidRDefault="00401085" w:rsidP="00401085">
      <w:pPr>
        <w:pStyle w:val="Footer"/>
        <w:spacing w:line="240" w:lineRule="auto"/>
        <w:rPr>
          <w:rFonts w:ascii="Open Sans" w:hAnsi="Open Sans" w:cs="Open Sans"/>
          <w:noProof/>
          <w:sz w:val="30"/>
        </w:rPr>
      </w:pPr>
      <w:r w:rsidRPr="002613F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और</w:t>
      </w:r>
      <w:r w:rsidRPr="002613F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r w:rsidRPr="002613F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अधिक</w:t>
      </w:r>
      <w:r w:rsidRPr="002613F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r w:rsidRPr="002613F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जानकारी</w:t>
      </w:r>
      <w:r w:rsidRPr="002613F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r w:rsidRPr="002613F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के</w:t>
      </w:r>
      <w:r w:rsidRPr="002613F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r w:rsidRPr="002613F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लिए</w:t>
      </w:r>
      <w:r w:rsidRPr="002613F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r w:rsidRPr="002613F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आप</w:t>
      </w:r>
      <w:r w:rsidRPr="002613F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r w:rsidRPr="00657BCC">
        <w:rPr>
          <w:rStyle w:val="FooterChar"/>
          <w:rFonts w:eastAsia="Arial Unicode MS" w:cstheme="minorHAnsi"/>
          <w:sz w:val="30"/>
          <w:lang w:val="hi"/>
        </w:rPr>
        <w:t>Disability Gateway</w:t>
      </w:r>
      <w:r w:rsidRPr="002613F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r w:rsidRPr="002613F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की</w:t>
      </w:r>
      <w:r w:rsidRPr="002613F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r w:rsidRPr="002613F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वेबसाइट</w:t>
      </w:r>
      <w:r w:rsidRPr="002613F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bookmarkStart w:id="0" w:name="_GoBack"/>
      <w:r w:rsidR="00324F2F" w:rsidRPr="00324F2F">
        <w:rPr>
          <w:rFonts w:ascii="Open Sans" w:hAnsi="Open Sans" w:cs="Open Sans"/>
        </w:rPr>
        <w:fldChar w:fldCharType="begin"/>
      </w:r>
      <w:r w:rsidR="00324F2F" w:rsidRPr="00324F2F">
        <w:rPr>
          <w:rFonts w:ascii="Open Sans" w:hAnsi="Open Sans" w:cs="Open Sans"/>
        </w:rPr>
        <w:instrText xml:space="preserve"> HYPERLINK "http://disabilitygateway.gov.au/covid</w:instrText>
      </w:r>
      <w:r w:rsidR="00324F2F" w:rsidRPr="00324F2F">
        <w:rPr>
          <w:rFonts w:ascii="Open Sans" w:hAnsi="Open Sans" w:cs="Open Sans"/>
        </w:rPr>
        <w:instrText xml:space="preserve">19-support" </w:instrText>
      </w:r>
      <w:r w:rsidR="00324F2F" w:rsidRPr="00324F2F">
        <w:rPr>
          <w:rFonts w:ascii="Open Sans" w:hAnsi="Open Sans" w:cs="Open Sans"/>
        </w:rPr>
        <w:fldChar w:fldCharType="separate"/>
      </w:r>
      <w:r w:rsidRPr="00324F2F">
        <w:rPr>
          <w:rStyle w:val="Hyperlink"/>
          <w:rFonts w:ascii="Open Sans" w:eastAsia="Arial Unicode MS" w:hAnsi="Open Sans" w:cs="Open Sans"/>
          <w:sz w:val="30"/>
          <w:lang w:val="hi"/>
        </w:rPr>
        <w:t>disabilitygateway.gov.au/covid19-support</w:t>
      </w:r>
      <w:r w:rsidR="00324F2F" w:rsidRPr="00324F2F">
        <w:rPr>
          <w:rStyle w:val="Hyperlink"/>
          <w:rFonts w:ascii="Open Sans" w:eastAsia="Arial Unicode MS" w:hAnsi="Open Sans" w:cs="Open Sans"/>
          <w:sz w:val="30"/>
          <w:lang w:val="hi"/>
        </w:rPr>
        <w:fldChar w:fldCharType="end"/>
      </w:r>
      <w:bookmarkEnd w:id="0"/>
      <w:r w:rsidRPr="00657BCC">
        <w:rPr>
          <w:rStyle w:val="FooterChar"/>
          <w:rFonts w:eastAsia="Arial Unicode MS" w:cstheme="minorHAnsi"/>
          <w:sz w:val="30"/>
          <w:lang w:val="hi"/>
        </w:rPr>
        <w:t xml:space="preserve"> </w:t>
      </w:r>
      <w:r w:rsidRPr="002613F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पर</w:t>
      </w:r>
      <w:r w:rsidRPr="002613F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r w:rsidRPr="002613F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जा</w:t>
      </w:r>
      <w:r w:rsidRPr="002613F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r w:rsidRPr="002613F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सकते</w:t>
      </w:r>
      <w:r w:rsidRPr="002613F7">
        <w:rPr>
          <w:rStyle w:val="FooterChar"/>
          <w:rFonts w:ascii="Open Sans" w:eastAsia="Arial Unicode MS" w:hAnsi="Open Sans" w:cs="Open Sans"/>
          <w:sz w:val="30"/>
          <w:lang w:val="hi"/>
        </w:rPr>
        <w:t>/</w:t>
      </w:r>
      <w:r w:rsidRPr="002613F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ती</w:t>
      </w:r>
      <w:r w:rsidRPr="002613F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r w:rsidRPr="002613F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हैं</w:t>
      </w:r>
    </w:p>
    <w:sectPr w:rsidR="001945D3" w:rsidRPr="00401085" w:rsidSect="00E46486">
      <w:pgSz w:w="11906" w:h="16838"/>
      <w:pgMar w:top="284" w:right="794" w:bottom="284" w:left="794" w:header="283" w:footer="283" w:gutter="0"/>
      <w:cols w:space="708"/>
      <w:docGrid w:linePitch="55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0A8EE122-FBE8-4973-B34D-6989C8B0EF06}"/>
    <w:embedItalic r:id="rId2" w:fontKey="{2C6DF703-26D7-4A80-A300-6EFE8097E0E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77D1B465-10B0-4BC3-AF08-577677528F5D}"/>
    <w:embedBold r:id="rId4" w:fontKey="{E93DF951-75B8-4E14-BE8C-695D40EB3CEB}"/>
    <w:embedItalic r:id="rId5" w:fontKey="{853B6C73-63CD-430D-BDA1-BFC95E020940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6" w:fontKey="{0848D641-514F-4D71-B413-19F25FE45E63}"/>
    <w:embedBold r:id="rId7" w:fontKey="{126975EF-56BD-4C61-8C42-8FF88B78CB11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8" w:fontKey="{764D2FDF-9190-437F-A61D-3041ED2C2D21}"/>
    <w:embedBold r:id="rId9" w:fontKey="{DA0E0827-BD2A-4414-8D6A-EA6EBE2DD3E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0" w:subsetted="1" w:fontKey="{AC0CEBFB-CF19-4CCA-B547-19491D20CA36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1" w:fontKey="{0EACE301-6278-42CA-97CA-7039A9F08EAA}"/>
    <w:embedBold r:id="rId12" w:fontKey="{BADDA0C6-7F8F-496D-92B5-C7809CB4721F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3" w:fontKey="{1BD628AB-BF35-498E-9613-F97BC50ACE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embedTrueTypeFonts/>
  <w:proofState w:spelling="clean" w:grammar="clean"/>
  <w:attachedTemplate r:id="rId1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CE0"/>
    <w:rsid w:val="0006046C"/>
    <w:rsid w:val="00097E10"/>
    <w:rsid w:val="000A2CD9"/>
    <w:rsid w:val="000E3F76"/>
    <w:rsid w:val="00131BC9"/>
    <w:rsid w:val="00162BFD"/>
    <w:rsid w:val="001945D3"/>
    <w:rsid w:val="001A1303"/>
    <w:rsid w:val="001E2343"/>
    <w:rsid w:val="001F311D"/>
    <w:rsid w:val="0022672D"/>
    <w:rsid w:val="00244663"/>
    <w:rsid w:val="002A2A59"/>
    <w:rsid w:val="002C0D18"/>
    <w:rsid w:val="00302204"/>
    <w:rsid w:val="0032110F"/>
    <w:rsid w:val="00324F2F"/>
    <w:rsid w:val="00330C0C"/>
    <w:rsid w:val="003366E1"/>
    <w:rsid w:val="003904E5"/>
    <w:rsid w:val="003C7D90"/>
    <w:rsid w:val="00401085"/>
    <w:rsid w:val="00403F37"/>
    <w:rsid w:val="00481089"/>
    <w:rsid w:val="00543CC1"/>
    <w:rsid w:val="00563DE8"/>
    <w:rsid w:val="00574E87"/>
    <w:rsid w:val="00617D78"/>
    <w:rsid w:val="006265ED"/>
    <w:rsid w:val="00637305"/>
    <w:rsid w:val="00651304"/>
    <w:rsid w:val="0065658B"/>
    <w:rsid w:val="0066144E"/>
    <w:rsid w:val="006661E2"/>
    <w:rsid w:val="00671FF4"/>
    <w:rsid w:val="00677EA2"/>
    <w:rsid w:val="006862AC"/>
    <w:rsid w:val="0070132D"/>
    <w:rsid w:val="007B0A66"/>
    <w:rsid w:val="007B2ABE"/>
    <w:rsid w:val="007C3B5D"/>
    <w:rsid w:val="0081721E"/>
    <w:rsid w:val="0083700D"/>
    <w:rsid w:val="008616FF"/>
    <w:rsid w:val="00862EFF"/>
    <w:rsid w:val="008868C2"/>
    <w:rsid w:val="00895147"/>
    <w:rsid w:val="008E2051"/>
    <w:rsid w:val="008E3B34"/>
    <w:rsid w:val="00900CE0"/>
    <w:rsid w:val="00915920"/>
    <w:rsid w:val="00937CB0"/>
    <w:rsid w:val="009436A4"/>
    <w:rsid w:val="00944E4F"/>
    <w:rsid w:val="009466BF"/>
    <w:rsid w:val="00962C85"/>
    <w:rsid w:val="00A629F9"/>
    <w:rsid w:val="00A81769"/>
    <w:rsid w:val="00AC043F"/>
    <w:rsid w:val="00B33304"/>
    <w:rsid w:val="00B452FC"/>
    <w:rsid w:val="00B750DE"/>
    <w:rsid w:val="00BA7D45"/>
    <w:rsid w:val="00BC70D8"/>
    <w:rsid w:val="00BD00F2"/>
    <w:rsid w:val="00BF382D"/>
    <w:rsid w:val="00C13DFC"/>
    <w:rsid w:val="00C41D1B"/>
    <w:rsid w:val="00C656B2"/>
    <w:rsid w:val="00CB17BC"/>
    <w:rsid w:val="00CE1602"/>
    <w:rsid w:val="00D571D4"/>
    <w:rsid w:val="00E15796"/>
    <w:rsid w:val="00E327CE"/>
    <w:rsid w:val="00E46486"/>
    <w:rsid w:val="00EA1017"/>
    <w:rsid w:val="00EA2757"/>
    <w:rsid w:val="00EA739F"/>
    <w:rsid w:val="00EC3659"/>
    <w:rsid w:val="00EC70D4"/>
    <w:rsid w:val="00F01CC7"/>
    <w:rsid w:val="00F50696"/>
    <w:rsid w:val="00F558E0"/>
    <w:rsid w:val="00F67E5C"/>
    <w:rsid w:val="00F90CEA"/>
    <w:rsid w:val="00FA176E"/>
    <w:rsid w:val="00FC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9B58E"/>
  <w15:chartTrackingRefBased/>
  <w15:docId w15:val="{EFABFBFE-B871-48CB-8B2F-54D837301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FFFFFF" w:themeColor="background1"/>
        <w:kern w:val="2"/>
        <w:sz w:val="41"/>
        <w:szCs w:val="30"/>
        <w:lang w:val="en-AU" w:eastAsia="zh-CN" w:bidi="th-TH"/>
        <w14:ligatures w14:val="standardContextual"/>
      </w:rPr>
    </w:rPrDefault>
    <w:pPrDefault>
      <w:pPr>
        <w:spacing w:after="160" w:line="21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110F"/>
  </w:style>
  <w:style w:type="paragraph" w:styleId="Heading1">
    <w:name w:val="heading 1"/>
    <w:basedOn w:val="Normal"/>
    <w:next w:val="Normal"/>
    <w:link w:val="Heading1Char"/>
    <w:uiPriority w:val="9"/>
    <w:qFormat/>
    <w:rsid w:val="008951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3E4D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51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3E4D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5147"/>
    <w:pPr>
      <w:keepNext/>
      <w:keepLines/>
      <w:spacing w:before="160" w:after="80"/>
      <w:outlineLvl w:val="2"/>
    </w:pPr>
    <w:rPr>
      <w:rFonts w:eastAsiaTheme="majorEastAsia" w:cstheme="majorBidi"/>
      <w:color w:val="003E4D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51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3E4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5147"/>
    <w:pPr>
      <w:keepNext/>
      <w:keepLines/>
      <w:spacing w:before="80" w:after="40"/>
      <w:outlineLvl w:val="4"/>
    </w:pPr>
    <w:rPr>
      <w:rFonts w:eastAsiaTheme="majorEastAsia" w:cstheme="majorBidi"/>
      <w:color w:val="003E4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51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51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51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51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5147"/>
    <w:rPr>
      <w:rFonts w:asciiTheme="majorHAnsi" w:eastAsiaTheme="majorEastAsia" w:hAnsiTheme="majorHAnsi" w:cstheme="majorBidi"/>
      <w:color w:val="003E4D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5147"/>
    <w:rPr>
      <w:rFonts w:asciiTheme="majorHAnsi" w:eastAsiaTheme="majorEastAsia" w:hAnsiTheme="majorHAnsi" w:cstheme="majorBidi"/>
      <w:color w:val="003E4D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5147"/>
    <w:rPr>
      <w:rFonts w:eastAsiaTheme="majorEastAsia" w:cstheme="majorBidi"/>
      <w:color w:val="003E4D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5147"/>
    <w:rPr>
      <w:rFonts w:eastAsiaTheme="majorEastAsia" w:cstheme="majorBidi"/>
      <w:i/>
      <w:iCs/>
      <w:color w:val="003E4D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147"/>
    <w:rPr>
      <w:rFonts w:eastAsiaTheme="majorEastAsia" w:cstheme="majorBidi"/>
      <w:color w:val="003E4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51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51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51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51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7"/>
    <w:qFormat/>
    <w:rsid w:val="00481089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96"/>
      <w:szCs w:val="71"/>
    </w:rPr>
  </w:style>
  <w:style w:type="character" w:customStyle="1" w:styleId="TitleChar">
    <w:name w:val="Title Char"/>
    <w:basedOn w:val="DefaultParagraphFont"/>
    <w:link w:val="Title"/>
    <w:uiPriority w:val="7"/>
    <w:rsid w:val="0032110F"/>
    <w:rPr>
      <w:rFonts w:asciiTheme="majorHAnsi" w:eastAsiaTheme="majorEastAsia" w:hAnsiTheme="majorHAnsi" w:cstheme="majorBidi"/>
      <w:spacing w:val="-10"/>
      <w:kern w:val="28"/>
      <w:sz w:val="96"/>
      <w:szCs w:val="71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8951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2110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951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211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semiHidden/>
    <w:qFormat/>
    <w:rsid w:val="008951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895147"/>
    <w:rPr>
      <w:i/>
      <w:iCs/>
      <w:color w:val="003E4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95147"/>
    <w:pPr>
      <w:pBdr>
        <w:top w:val="single" w:sz="4" w:space="10" w:color="003E4D" w:themeColor="accent1" w:themeShade="BF"/>
        <w:bottom w:val="single" w:sz="4" w:space="10" w:color="003E4D" w:themeColor="accent1" w:themeShade="BF"/>
      </w:pBdr>
      <w:spacing w:before="360" w:after="360"/>
      <w:ind w:left="864" w:right="864"/>
      <w:jc w:val="center"/>
    </w:pPr>
    <w:rPr>
      <w:i/>
      <w:iCs/>
      <w:color w:val="003E4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2110F"/>
    <w:rPr>
      <w:i/>
      <w:iCs/>
      <w:color w:val="003E4D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895147"/>
    <w:rPr>
      <w:b/>
      <w:bCs/>
      <w:smallCaps/>
      <w:color w:val="003E4D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41D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D1B"/>
  </w:style>
  <w:style w:type="paragraph" w:styleId="Footer">
    <w:name w:val="footer"/>
    <w:basedOn w:val="Normal"/>
    <w:link w:val="FooterChar"/>
    <w:uiPriority w:val="99"/>
    <w:unhideWhenUsed/>
    <w:rsid w:val="00E15796"/>
    <w:pPr>
      <w:pBdr>
        <w:top w:val="single" w:sz="8" w:space="5" w:color="FFFFFF" w:themeColor="background1"/>
      </w:pBdr>
      <w:tabs>
        <w:tab w:val="center" w:pos="4513"/>
        <w:tab w:val="right" w:pos="9026"/>
      </w:tabs>
      <w:spacing w:after="0"/>
    </w:pPr>
    <w:rPr>
      <w:sz w:val="29"/>
    </w:rPr>
  </w:style>
  <w:style w:type="character" w:customStyle="1" w:styleId="FooterChar">
    <w:name w:val="Footer Char"/>
    <w:basedOn w:val="DefaultParagraphFont"/>
    <w:link w:val="Footer"/>
    <w:uiPriority w:val="99"/>
    <w:rsid w:val="00E15796"/>
    <w:rPr>
      <w:sz w:val="29"/>
    </w:rPr>
  </w:style>
  <w:style w:type="paragraph" w:customStyle="1" w:styleId="Introduction">
    <w:name w:val="Introduction"/>
    <w:basedOn w:val="Normal"/>
    <w:uiPriority w:val="9"/>
    <w:qFormat/>
    <w:rsid w:val="00481089"/>
    <w:pPr>
      <w:spacing w:before="200" w:after="240"/>
      <w:contextualSpacing/>
    </w:pPr>
    <w:rPr>
      <w:sz w:val="63"/>
    </w:rPr>
  </w:style>
  <w:style w:type="paragraph" w:customStyle="1" w:styleId="Image">
    <w:name w:val="Image"/>
    <w:basedOn w:val="Normal"/>
    <w:uiPriority w:val="9"/>
    <w:qFormat/>
    <w:rsid w:val="009436A4"/>
    <w:pPr>
      <w:spacing w:after="0"/>
      <w:ind w:left="-851" w:right="-851"/>
    </w:pPr>
  </w:style>
  <w:style w:type="character" w:styleId="Hyperlink">
    <w:name w:val="Hyperlink"/>
    <w:basedOn w:val="DefaultParagraphFont"/>
    <w:uiPriority w:val="99"/>
    <w:unhideWhenUsed/>
    <w:rsid w:val="00481089"/>
    <w:rPr>
      <w:b/>
      <w:color w:val="FFFFFF" w:themeColor="background1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48108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2110F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Spacer">
    <w:name w:val="Spacer"/>
    <w:basedOn w:val="Normal"/>
    <w:uiPriority w:val="9"/>
    <w:qFormat/>
    <w:rsid w:val="0032110F"/>
    <w:pPr>
      <w:spacing w:after="0"/>
    </w:pPr>
    <w:rPr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disabilitygateway.gov.au/COVIDstories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61419\Documents\Clients%20Temp\PM\DSS%20Covid\DSS_Covid_A4%20Poster_1.0.dotx" TargetMode="External"/></Relationships>
</file>

<file path=word/theme/theme1.xml><?xml version="1.0" encoding="utf-8"?>
<a:theme xmlns:a="http://schemas.openxmlformats.org/drawingml/2006/main" name="Office Theme">
  <a:themeElements>
    <a:clrScheme name="DSS">
      <a:dk1>
        <a:sysClr val="windowText" lastClr="000000"/>
      </a:dk1>
      <a:lt1>
        <a:sysClr val="window" lastClr="FFFFFF"/>
      </a:lt1>
      <a:dk2>
        <a:srgbClr val="005468"/>
      </a:dk2>
      <a:lt2>
        <a:srgbClr val="FFFFFF"/>
      </a:lt2>
      <a:accent1>
        <a:srgbClr val="005468"/>
      </a:accent1>
      <a:accent2>
        <a:srgbClr val="005468"/>
      </a:accent2>
      <a:accent3>
        <a:srgbClr val="005468"/>
      </a:accent3>
      <a:accent4>
        <a:srgbClr val="005468"/>
      </a:accent4>
      <a:accent5>
        <a:srgbClr val="005468"/>
      </a:accent5>
      <a:accent6>
        <a:srgbClr val="005468"/>
      </a:accent6>
      <a:hlink>
        <a:srgbClr val="005468"/>
      </a:hlink>
      <a:folHlink>
        <a:srgbClr val="005468"/>
      </a:folHlink>
    </a:clrScheme>
    <a:fontScheme name="DSS">
      <a:majorFont>
        <a:latin typeface="Open Sans Semibold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7ED8BB850B1045A076FC3E16C7E7D0" ma:contentTypeVersion="14" ma:contentTypeDescription="Create a new document." ma:contentTypeScope="" ma:versionID="63db413f427554515aa7f4dab4f67450">
  <xsd:schema xmlns:xsd="http://www.w3.org/2001/XMLSchema" xmlns:xs="http://www.w3.org/2001/XMLSchema" xmlns:p="http://schemas.microsoft.com/office/2006/metadata/properties" xmlns:ns2="608006bf-e605-436c-9b3d-1af1a1981217" xmlns:ns3="c015ed29-8cf7-4b1d-9e1b-df725c5d355e" targetNamespace="http://schemas.microsoft.com/office/2006/metadata/properties" ma:root="true" ma:fieldsID="6153d659eb4a0774813c9d19b4599e22" ns2:_="" ns3:_="">
    <xsd:import namespace="608006bf-e605-436c-9b3d-1af1a1981217"/>
    <xsd:import namespace="c015ed29-8cf7-4b1d-9e1b-df725c5d35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006bf-e605-436c-9b3d-1af1a19812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abc4d89-0dd0-4990-ba56-6b2f6d405d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15ed29-8cf7-4b1d-9e1b-df725c5d355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8006bf-e605-436c-9b3d-1af1a198121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571775B-28AD-4BD8-83D5-2BCD0F43B6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8006bf-e605-436c-9b3d-1af1a1981217"/>
    <ds:schemaRef ds:uri="c015ed29-8cf7-4b1d-9e1b-df725c5d35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0E243E-499E-42A8-89D5-435656D639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0EE598-58B9-4F41-8917-06F1AAE80750}">
  <ds:schemaRefs>
    <ds:schemaRef ds:uri="http://schemas.microsoft.com/office/2006/metadata/properties"/>
    <ds:schemaRef ds:uri="http://schemas.microsoft.com/office/infopath/2007/PartnerControls"/>
    <ds:schemaRef ds:uri="608006bf-e605-436c-9b3d-1af1a19812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DSS_Covid_A4 Poster_1.0</Template>
  <TotalTime>9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COVID-19 कहानियां</vt:lpstr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COVID-19 कहानियां</dc:title>
  <dc:creator>Australian Government</dc:creator>
  <cp:lastModifiedBy>Personal PC</cp:lastModifiedBy>
  <cp:revision>4</cp:revision>
  <cp:lastPrinted>2025-03-03T00:51:00Z</cp:lastPrinted>
  <dcterms:created xsi:type="dcterms:W3CDTF">2025-02-28T01:59:00Z</dcterms:created>
  <dcterms:modified xsi:type="dcterms:W3CDTF">2025-03-03T00:57:00Z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0x010100FD7ED8BB850B1045A076FC3E16C7E7D0</vt:lpwstr>
  </property>
  <property fmtid="{D5CDD505-2E9C-101B-9397-08002B2CF9AE}" pid="3" name="MediaServiceImageTags">
    <vt:lpwstr/>
  </property>
</Properties>
</file>