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0E2CE" w14:textId="19D2452C" w:rsidR="00BF382D" w:rsidRPr="009A1D47" w:rsidRDefault="00EC091F" w:rsidP="00FC6E30">
      <w:pPr>
        <w:spacing w:after="480"/>
        <w:rPr>
          <w:rFonts w:ascii="Open Sans" w:hAnsi="Open Sans" w:cs="Open Sans"/>
        </w:rPr>
      </w:pPr>
      <w:r w:rsidRPr="00026E18">
        <w:rPr>
          <w:rFonts w:ascii="Nirmala UI" w:eastAsia="Microsoft YaHe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46527" wp14:editId="1C4E76B0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34893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AE4B1" w14:textId="77777777" w:rsidR="00EC091F" w:rsidRPr="00F821C6" w:rsidRDefault="00EC091F" w:rsidP="00EC091F">
                            <w:pPr>
                              <w:jc w:val="right"/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lang w:bidi="pa-IN"/>
                              </w:rPr>
                            </w:pP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</w:rPr>
                              <w:t xml:space="preserve">Hindi | </w:t>
                            </w: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हिन्दी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B465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55pt;margin-top:-.05pt;width:274.75pt;height:110.6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" filled="f" stroked="f">
                <v:textbox style="mso-fit-shape-to-text:t">
                  <w:txbxContent>
                    <w:p w14:paraId="2E0AE4B1" w14:textId="77777777" w:rsidR="00EC091F" w:rsidRPr="00F821C6" w:rsidRDefault="00EC091F" w:rsidP="00EC091F">
                      <w:pPr>
                        <w:jc w:val="right"/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lang w:bidi="pa-IN"/>
                        </w:rPr>
                      </w:pP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</w:rPr>
                        <w:t xml:space="preserve">Hindi | </w:t>
                      </w: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cs/>
                          <w:lang w:bidi="hi-IN"/>
                        </w:rPr>
                        <w:t>हिन्दी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D47" w:rsidRPr="009A1D47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B5787A" wp14:editId="781EFF05">
                <wp:simplePos x="0" y="0"/>
                <wp:positionH relativeFrom="page">
                  <wp:posOffset>0</wp:posOffset>
                </wp:positionH>
                <wp:positionV relativeFrom="page">
                  <wp:posOffset>1444463</wp:posOffset>
                </wp:positionV>
                <wp:extent cx="7559675" cy="9197975"/>
                <wp:effectExtent l="0" t="0" r="3175" b="3175"/>
                <wp:wrapNone/>
                <wp:docPr id="6625402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919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A52C2D7" id="Rectangle 1" o:spid="_x0000_s1026" style="position:absolute;margin-left:0;margin-top:113.75pt;width:595.25pt;height:72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" fillcolor="#005468 [3204]" stroked="f" strokeweight="1pt">
                <w10:wrap anchorx="page" anchory="page"/>
              </v:rect>
            </w:pict>
          </mc:Fallback>
        </mc:AlternateContent>
      </w:r>
      <w:r w:rsidR="009A1D47" w:rsidRPr="009A1D47">
        <w:rPr>
          <w:rFonts w:ascii="Open Sans" w:hAnsi="Open Sans" w:cs="Open Sans"/>
          <w:noProof/>
        </w:rPr>
        <w:drawing>
          <wp:inline distT="0" distB="0" distL="0" distR="0" wp14:anchorId="186D0C1C" wp14:editId="5A46D57F">
            <wp:extent cx="2088000" cy="1047600"/>
            <wp:effectExtent l="0" t="0" r="7620" b="635"/>
            <wp:docPr id="473341178" name="Picture 3" descr="ऑस्ट्रेलियाई सरकार का प्रतीक चिन्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41178" name="Picture 3" descr="ऑस्ट्रेलियाई सरकार का प्रतीक चिन्ह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F05A" w14:textId="77777777" w:rsidR="00E15796" w:rsidRPr="009A1D47" w:rsidRDefault="005339F6" w:rsidP="009A1D47">
      <w:pPr>
        <w:pStyle w:val="Heading1"/>
        <w:spacing w:before="500" w:line="240" w:lineRule="auto"/>
        <w:rPr>
          <w:color w:val="FFFFFF" w:themeColor="background1"/>
          <w:sz w:val="96"/>
          <w:szCs w:val="96"/>
        </w:rPr>
      </w:pPr>
      <w:r w:rsidRPr="009A1D47">
        <w:rPr>
          <w:color w:val="FFFFFF" w:themeColor="background1"/>
          <w:sz w:val="96"/>
          <w:szCs w:val="96"/>
          <w:lang w:val="hi"/>
        </w:rPr>
        <w:t xml:space="preserve">COVID-19 </w:t>
      </w:r>
      <w:r w:rsidRPr="009A1D47">
        <w:rPr>
          <w:rFonts w:ascii="Mangal" w:hAnsi="Mangal" w:cs="Nirmala UI"/>
          <w:b/>
          <w:bCs/>
          <w:color w:val="FFFFFF" w:themeColor="background1"/>
          <w:sz w:val="96"/>
          <w:szCs w:val="96"/>
          <w:cs/>
          <w:lang w:val="hi" w:bidi="hi"/>
        </w:rPr>
        <w:t>कहानियां</w:t>
      </w:r>
    </w:p>
    <w:p w14:paraId="00965550" w14:textId="77777777" w:rsidR="009436A4" w:rsidRPr="009A1D47" w:rsidRDefault="005339F6" w:rsidP="009436A4">
      <w:pPr>
        <w:pStyle w:val="Image"/>
        <w:rPr>
          <w:rFonts w:ascii="Open Sans" w:hAnsi="Open Sans" w:cs="Open Sans"/>
        </w:rPr>
      </w:pPr>
      <w:r w:rsidRPr="009A1D47">
        <w:rPr>
          <w:rFonts w:ascii="Open Sans" w:hAnsi="Open Sans" w:cs="Open Sans"/>
          <w:noProof/>
        </w:rPr>
        <w:drawing>
          <wp:inline distT="0" distB="0" distL="0" distR="0" wp14:anchorId="2F76B720" wp14:editId="3338933D">
            <wp:extent cx="7596000" cy="4468234"/>
            <wp:effectExtent l="0" t="0" r="5080" b="8890"/>
            <wp:docPr id="1088685105" name="Picture 1" descr="बाउलिंग बॉल पकड़े हुए एक व्यक्त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85105" name="Picture 1" descr="बाउलिंग बॉल पकड़े हुए एक व्यक्ति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446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7C69" w14:textId="77777777" w:rsidR="00481089" w:rsidRPr="00153D4C" w:rsidRDefault="005339F6" w:rsidP="009A1D47">
      <w:pPr>
        <w:pStyle w:val="Introduction"/>
        <w:spacing w:line="240" w:lineRule="auto"/>
        <w:rPr>
          <w:rFonts w:ascii="Open Sans" w:hAnsi="Open Sans" w:cs="Open Sans"/>
          <w:sz w:val="62"/>
          <w:szCs w:val="62"/>
        </w:rPr>
      </w:pPr>
      <w:r w:rsidRPr="00FB1417">
        <w:rPr>
          <w:rFonts w:eastAsia="Arial Unicode MS" w:cstheme="minorHAnsi"/>
          <w:sz w:val="62"/>
          <w:szCs w:val="62"/>
          <w:lang w:val="hi"/>
        </w:rPr>
        <w:t>COVID-19</w:t>
      </w:r>
      <w:r w:rsidRPr="009A1D4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अभी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भी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समुदाय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में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मौजूद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है।</w:t>
      </w:r>
    </w:p>
    <w:p w14:paraId="77D89146" w14:textId="77777777" w:rsidR="00E15796" w:rsidRPr="009A1D47" w:rsidRDefault="005339F6" w:rsidP="009A1D47">
      <w:pPr>
        <w:pStyle w:val="Introduction"/>
        <w:spacing w:line="240" w:lineRule="auto"/>
        <w:rPr>
          <w:rFonts w:ascii="Open Sans" w:hAnsi="Open Sans" w:cs="Open Sans"/>
          <w:sz w:val="62"/>
          <w:szCs w:val="62"/>
        </w:rPr>
      </w:pP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यह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कुछ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दिव्याँग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लोगों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को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बहुत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बीमार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कर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सकता</w:t>
      </w:r>
      <w:r w:rsidRPr="00153D4C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153D4C">
        <w:rPr>
          <w:rFonts w:ascii="Mangal" w:eastAsia="Arial Unicode MS" w:hAnsi="Mangal" w:cs="Nirmala UI"/>
          <w:sz w:val="62"/>
          <w:szCs w:val="62"/>
          <w:cs/>
          <w:lang w:val="hi" w:bidi="hi"/>
        </w:rPr>
        <w:t>है।</w:t>
      </w:r>
    </w:p>
    <w:p w14:paraId="4A4A1A8F" w14:textId="6AEBEDE6" w:rsidR="002A2A59" w:rsidRPr="00311E90" w:rsidRDefault="005339F6" w:rsidP="009A1D47">
      <w:pPr>
        <w:spacing w:after="120" w:line="240" w:lineRule="auto"/>
        <w:rPr>
          <w:rFonts w:cstheme="minorHAnsi"/>
          <w:spacing w:val="-2"/>
          <w:sz w:val="40"/>
          <w:szCs w:val="40"/>
        </w:rPr>
      </w:pPr>
      <w:r w:rsidRPr="00311E90">
        <w:rPr>
          <w:rFonts w:ascii="Open Sans" w:hAnsi="Open Sans" w:cs="Open Sans"/>
          <w:noProof/>
          <w:spacing w:val="-2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F621D67" wp14:editId="25FE37E9">
            <wp:simplePos x="0" y="0"/>
            <wp:positionH relativeFrom="margin">
              <wp:posOffset>5651662</wp:posOffset>
            </wp:positionH>
            <wp:positionV relativeFrom="paragraph">
              <wp:posOffset>41910</wp:posOffset>
            </wp:positionV>
            <wp:extent cx="900000" cy="900000"/>
            <wp:effectExtent l="0" t="0" r="0" b="0"/>
            <wp:wrapNone/>
            <wp:docPr id="125597420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7420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इस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वेबसाइट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पर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दिव्याँग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लोग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साझा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कर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रहे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हैं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कि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उन्हें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="009A1D47"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br/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टीका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क्यों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लगाया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जाता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और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वे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eastAsia="Arial Unicode MS" w:cstheme="minorHAnsi"/>
          <w:spacing w:val="-2"/>
          <w:sz w:val="40"/>
          <w:szCs w:val="40"/>
          <w:lang w:val="hi"/>
        </w:rPr>
        <w:t>COVID-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सुरक्षित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कैसे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="009A1D47"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br/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रहते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11E90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हैं</w:t>
      </w:r>
      <w:r w:rsidRPr="00311E90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: </w:t>
      </w:r>
      <w:hyperlink r:id="rId10" w:tooltip="www.disabilitygateway.gov.au/COVIDstories" w:history="1">
        <w:r w:rsidR="002A2A59" w:rsidRPr="001A6ABB">
          <w:rPr>
            <w:rStyle w:val="Hyperlink"/>
            <w:rFonts w:ascii="Open Sans" w:eastAsia="Arial Unicode MS" w:hAnsi="Open Sans" w:cs="Open Sans"/>
            <w:spacing w:val="-2"/>
            <w:sz w:val="36"/>
            <w:szCs w:val="36"/>
            <w:lang w:val="hi"/>
          </w:rPr>
          <w:t>disabilitygateway.gov.au/COVIDstories</w:t>
        </w:r>
      </w:hyperlink>
    </w:p>
    <w:p w14:paraId="17E9C661" w14:textId="77777777" w:rsidR="002A2A59" w:rsidRPr="009A1D47" w:rsidRDefault="002A2A59" w:rsidP="009A1D47">
      <w:pPr>
        <w:spacing w:after="0" w:line="240" w:lineRule="auto"/>
        <w:jc w:val="right"/>
        <w:rPr>
          <w:rFonts w:ascii="Open Sans" w:hAnsi="Open Sans" w:cs="Open Sans"/>
          <w:sz w:val="20"/>
          <w:szCs w:val="20"/>
        </w:rPr>
      </w:pPr>
    </w:p>
    <w:p w14:paraId="7E6C3653" w14:textId="77777777" w:rsidR="001945D3" w:rsidRPr="009A1D47" w:rsidRDefault="005339F6" w:rsidP="006879C2">
      <w:pPr>
        <w:pStyle w:val="Footer"/>
        <w:rPr>
          <w:rFonts w:ascii="Open Sans" w:hAnsi="Open Sans" w:cs="Open Sans"/>
          <w:noProof/>
          <w:sz w:val="28"/>
          <w:szCs w:val="28"/>
        </w:rPr>
      </w:pP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और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अधिक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जानकारी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के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लिए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आप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Disability Gateway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की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वेबसाइट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bookmarkStart w:id="0" w:name="_GoBack"/>
      <w:r w:rsidR="001A6ABB" w:rsidRPr="001A6ABB">
        <w:rPr>
          <w:rFonts w:ascii="Open Sans" w:hAnsi="Open Sans" w:cs="Open Sans"/>
        </w:rPr>
        <w:fldChar w:fldCharType="begin"/>
      </w:r>
      <w:r w:rsidR="001A6ABB" w:rsidRPr="001A6ABB">
        <w:rPr>
          <w:rFonts w:ascii="Open Sans" w:hAnsi="Open Sans" w:cs="Open Sans"/>
        </w:rPr>
        <w:instrText xml:space="preserve"> HYPERLINK "http://disabilitygateway.gov.au/covid19-support" </w:instrText>
      </w:r>
      <w:r w:rsidR="001A6ABB" w:rsidRPr="001A6ABB">
        <w:rPr>
          <w:rFonts w:ascii="Open Sans" w:hAnsi="Open Sans" w:cs="Open Sans"/>
        </w:rPr>
        <w:fldChar w:fldCharType="separate"/>
      </w:r>
      <w:r w:rsidR="001945D3" w:rsidRPr="001A6ABB">
        <w:rPr>
          <w:rStyle w:val="Hyperlink"/>
          <w:rFonts w:ascii="Open Sans" w:eastAsia="Arial Unicode MS" w:hAnsi="Open Sans" w:cs="Open Sans"/>
          <w:sz w:val="28"/>
          <w:szCs w:val="28"/>
          <w:lang w:val="hi"/>
        </w:rPr>
        <w:t>disabilitygateway.gov.au/covid19-support</w:t>
      </w:r>
      <w:r w:rsidR="001A6ABB" w:rsidRPr="001A6ABB">
        <w:rPr>
          <w:rStyle w:val="Hyperlink"/>
          <w:rFonts w:ascii="Open Sans" w:eastAsia="Arial Unicode MS" w:hAnsi="Open Sans" w:cs="Open Sans"/>
          <w:sz w:val="28"/>
          <w:szCs w:val="28"/>
          <w:lang w:val="hi"/>
        </w:rPr>
        <w:fldChar w:fldCharType="end"/>
      </w:r>
      <w:bookmarkEnd w:id="0"/>
      <w:r w:rsidRPr="00FB1417">
        <w:rPr>
          <w:rStyle w:val="FooterChar"/>
          <w:rFonts w:eastAsia="Arial Unicode MS" w:cstheme="minorHAnsi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पर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जा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सकते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>/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ती</w:t>
      </w:r>
      <w:r w:rsidRPr="009A1D47">
        <w:rPr>
          <w:rStyle w:val="FooterChar"/>
          <w:rFonts w:ascii="Open Sans" w:eastAsia="Arial Unicode MS" w:hAnsi="Open Sans" w:cs="Open Sans"/>
          <w:sz w:val="28"/>
          <w:szCs w:val="28"/>
          <w:lang w:val="hi"/>
        </w:rPr>
        <w:t xml:space="preserve"> </w:t>
      </w:r>
      <w:r w:rsidRPr="009A1D47">
        <w:rPr>
          <w:rStyle w:val="FooterChar"/>
          <w:rFonts w:ascii="Mangal" w:eastAsia="Arial Unicode MS" w:hAnsi="Mangal" w:cs="Nirmala UI"/>
          <w:sz w:val="28"/>
          <w:szCs w:val="28"/>
          <w:cs/>
          <w:lang w:val="hi" w:bidi="hi"/>
        </w:rPr>
        <w:t>हैं</w:t>
      </w:r>
    </w:p>
    <w:sectPr w:rsidR="001945D3" w:rsidRPr="009A1D47" w:rsidSect="00E46486">
      <w:pgSz w:w="11906" w:h="16838"/>
      <w:pgMar w:top="284" w:right="794" w:bottom="284" w:left="794" w:header="283" w:footer="283" w:gutter="0"/>
      <w:cols w:space="708"/>
      <w:docGrid w:linePitch="5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7BB886AC-2EA0-4651-A1B6-8E4AA766019C}"/>
    <w:embedItalic r:id="rId2" w:fontKey="{D0BBBDD7-9E2B-470F-85D7-0CEA241C21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CFF47D17-1E33-424A-B2B4-03535FE1E020}"/>
    <w:embedItalic r:id="rId4" w:fontKey="{02BEC7EF-E111-48B6-B508-1CC96882D660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1EA5FF64-5991-477B-B22E-8C730068152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E6E12B77-7FED-4415-B269-E2E7A4B9F121}"/>
    <w:embedBold r:id="rId7" w:fontKey="{567D7999-F5CC-435A-A62A-9B516459EE2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AB3A89D3-1A59-4929-BA54-E8C414D37CAD}"/>
    <w:embedBold r:id="rId9" w:fontKey="{DA20750D-8781-4D4C-91EE-E7D9C7AF010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659F343B-F61C-4814-8D43-F146F91335D2}"/>
    <w:embedBold r:id="rId11" w:fontKey="{3B4704CE-8063-4A47-A7A6-2EBB4F6F42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E0"/>
    <w:rsid w:val="0006046C"/>
    <w:rsid w:val="00097E10"/>
    <w:rsid w:val="000A2CD9"/>
    <w:rsid w:val="000E3F76"/>
    <w:rsid w:val="000E614F"/>
    <w:rsid w:val="00131BC9"/>
    <w:rsid w:val="0013293A"/>
    <w:rsid w:val="00153D4C"/>
    <w:rsid w:val="00162BFD"/>
    <w:rsid w:val="001712D2"/>
    <w:rsid w:val="001945D3"/>
    <w:rsid w:val="001A6ABB"/>
    <w:rsid w:val="001E2343"/>
    <w:rsid w:val="0022672D"/>
    <w:rsid w:val="00244663"/>
    <w:rsid w:val="002A2A59"/>
    <w:rsid w:val="002C0D18"/>
    <w:rsid w:val="00302204"/>
    <w:rsid w:val="00311E90"/>
    <w:rsid w:val="0032110F"/>
    <w:rsid w:val="003C2A6C"/>
    <w:rsid w:val="003C7D90"/>
    <w:rsid w:val="00403F37"/>
    <w:rsid w:val="00434893"/>
    <w:rsid w:val="00481089"/>
    <w:rsid w:val="004968FC"/>
    <w:rsid w:val="004E0871"/>
    <w:rsid w:val="00516DE8"/>
    <w:rsid w:val="005339F6"/>
    <w:rsid w:val="00543CC1"/>
    <w:rsid w:val="00574E87"/>
    <w:rsid w:val="00582CC9"/>
    <w:rsid w:val="00617D78"/>
    <w:rsid w:val="00637305"/>
    <w:rsid w:val="00651304"/>
    <w:rsid w:val="0066144E"/>
    <w:rsid w:val="006661E2"/>
    <w:rsid w:val="00671FF4"/>
    <w:rsid w:val="00677EA2"/>
    <w:rsid w:val="006862AC"/>
    <w:rsid w:val="006879C2"/>
    <w:rsid w:val="007B2ABE"/>
    <w:rsid w:val="0081721E"/>
    <w:rsid w:val="0083700D"/>
    <w:rsid w:val="008868C2"/>
    <w:rsid w:val="00895147"/>
    <w:rsid w:val="008E2051"/>
    <w:rsid w:val="008E3B34"/>
    <w:rsid w:val="00900CE0"/>
    <w:rsid w:val="00915920"/>
    <w:rsid w:val="00937CB0"/>
    <w:rsid w:val="009436A4"/>
    <w:rsid w:val="00944E4F"/>
    <w:rsid w:val="00962C85"/>
    <w:rsid w:val="009A1D47"/>
    <w:rsid w:val="00A629F9"/>
    <w:rsid w:val="00A81769"/>
    <w:rsid w:val="00AC043F"/>
    <w:rsid w:val="00B33304"/>
    <w:rsid w:val="00B452FC"/>
    <w:rsid w:val="00BD00F2"/>
    <w:rsid w:val="00BF382D"/>
    <w:rsid w:val="00C13DFC"/>
    <w:rsid w:val="00C41D1B"/>
    <w:rsid w:val="00C656B2"/>
    <w:rsid w:val="00CB17BC"/>
    <w:rsid w:val="00D54C83"/>
    <w:rsid w:val="00D571D4"/>
    <w:rsid w:val="00E15796"/>
    <w:rsid w:val="00E17387"/>
    <w:rsid w:val="00E46486"/>
    <w:rsid w:val="00E56276"/>
    <w:rsid w:val="00EA1017"/>
    <w:rsid w:val="00EA739F"/>
    <w:rsid w:val="00EC091F"/>
    <w:rsid w:val="00EC3659"/>
    <w:rsid w:val="00EC70D4"/>
    <w:rsid w:val="00F01CC7"/>
    <w:rsid w:val="00F50696"/>
    <w:rsid w:val="00F558E0"/>
    <w:rsid w:val="00FB1417"/>
    <w:rsid w:val="00FC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73736"/>
  <w15:chartTrackingRefBased/>
  <w15:docId w15:val="{EFABFBFE-B871-48CB-8B2F-54D83730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background1"/>
        <w:kern w:val="2"/>
        <w:sz w:val="41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10F"/>
  </w:style>
  <w:style w:type="paragraph" w:styleId="Heading1">
    <w:name w:val="heading 1"/>
    <w:basedOn w:val="Normal"/>
    <w:next w:val="Normal"/>
    <w:link w:val="Heading1Char"/>
    <w:uiPriority w:val="9"/>
    <w:qFormat/>
    <w:rsid w:val="00895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147"/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147"/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7"/>
    <w:qFormat/>
    <w:rsid w:val="0048108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7"/>
    <w:rsid w:val="0032110F"/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95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211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95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211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2110F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E15796"/>
    <w:pPr>
      <w:pBdr>
        <w:top w:val="single" w:sz="8" w:space="5" w:color="FFFFFF" w:themeColor="background1"/>
      </w:pBdr>
      <w:tabs>
        <w:tab w:val="center" w:pos="4513"/>
        <w:tab w:val="right" w:pos="9026"/>
      </w:tabs>
      <w:spacing w:after="0"/>
    </w:pPr>
    <w:rPr>
      <w:sz w:val="29"/>
    </w:rPr>
  </w:style>
  <w:style w:type="character" w:customStyle="1" w:styleId="FooterChar">
    <w:name w:val="Footer Char"/>
    <w:basedOn w:val="DefaultParagraphFont"/>
    <w:link w:val="Footer"/>
    <w:uiPriority w:val="99"/>
    <w:rsid w:val="00E15796"/>
    <w:rPr>
      <w:sz w:val="29"/>
    </w:rPr>
  </w:style>
  <w:style w:type="paragraph" w:customStyle="1" w:styleId="Introduction">
    <w:name w:val="Introduction"/>
    <w:basedOn w:val="Normal"/>
    <w:uiPriority w:val="9"/>
    <w:qFormat/>
    <w:rsid w:val="00481089"/>
    <w:pPr>
      <w:spacing w:before="200" w:after="240"/>
      <w:contextualSpacing/>
    </w:pPr>
    <w:rPr>
      <w:sz w:val="63"/>
    </w:rPr>
  </w:style>
  <w:style w:type="paragraph" w:customStyle="1" w:styleId="Image">
    <w:name w:val="Image"/>
    <w:basedOn w:val="Normal"/>
    <w:uiPriority w:val="9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481089"/>
    <w:rPr>
      <w:b/>
      <w:color w:val="FFFFFF" w:themeColor="background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10F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Spacer">
    <w:name w:val="Spacer"/>
    <w:basedOn w:val="Normal"/>
    <w:uiPriority w:val="9"/>
    <w:qFormat/>
    <w:rsid w:val="0032110F"/>
    <w:pPr>
      <w:spacing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isabilitygateway.gov.au/COVIDstories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A4%20Poster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ysClr val="windowText" lastClr="000000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71775B-28AD-4BD8-83D5-2BCD0F43B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0EE598-58B9-4F41-8917-06F1AAE80750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customXml/itemProps3.xml><?xml version="1.0" encoding="utf-8"?>
<ds:datastoreItem xmlns:ds="http://schemas.openxmlformats.org/officeDocument/2006/customXml" ds:itemID="{6A0E243E-499E-42A8-89D5-435656D639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DSS_Covid_A4 Poster_1.0</Template>
  <TotalTime>2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कहानियां</vt:lpstr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कहानियां</dc:title>
  <dc:creator>Australian Government</dc:creator>
  <cp:lastModifiedBy>Personal PC</cp:lastModifiedBy>
  <cp:revision>3</cp:revision>
  <cp:lastPrinted>2025-03-03T00:52:00Z</cp:lastPrinted>
  <dcterms:created xsi:type="dcterms:W3CDTF">2025-02-28T01:58:00Z</dcterms:created>
  <dcterms:modified xsi:type="dcterms:W3CDTF">2025-03-03T00:57:00Z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