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39153" w14:textId="20091E4A" w:rsidR="00822523" w:rsidRPr="00285661" w:rsidRDefault="009716FD" w:rsidP="003155AB">
      <w:pPr>
        <w:rPr>
          <w:rFonts w:ascii="Nirmala UI" w:hAnsi="Nirmala UI" w:cs="Nirmala UI"/>
        </w:rPr>
      </w:pPr>
      <w:r w:rsidRPr="00285661">
        <w:rPr>
          <w:rFonts w:ascii="Nirmala UI" w:eastAsia="Microsoft YaHe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0568E" wp14:editId="5F3AF72C">
                <wp:simplePos x="0" y="0"/>
                <wp:positionH relativeFrom="margin">
                  <wp:posOffset>3064345</wp:posOffset>
                </wp:positionH>
                <wp:positionV relativeFrom="paragraph">
                  <wp:posOffset>45291</wp:posOffset>
                </wp:positionV>
                <wp:extent cx="3489325" cy="36219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362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BE0AC" w14:textId="77777777" w:rsidR="009716FD" w:rsidRPr="00215AB1" w:rsidRDefault="009716FD" w:rsidP="009716FD">
                            <w:pPr>
                              <w:jc w:val="right"/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lang w:bidi="pa-IN"/>
                              </w:rPr>
                            </w:pPr>
                            <w:bookmarkStart w:id="0" w:name="_GoBack"/>
                            <w:r w:rsidRPr="000F1ACB">
                              <w:rPr>
                                <w:rFonts w:ascii="Open Sans" w:eastAsia="Microsoft YaHei" w:hAnsi="Open Sans" w:cs="Open Sans"/>
                                <w:color w:val="auto"/>
                                <w:sz w:val="32"/>
                                <w:szCs w:val="32"/>
                              </w:rPr>
                              <w:t>Hindi |</w:t>
                            </w:r>
                            <w:r w:rsidRPr="00215AB1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5AB1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हिन्दी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056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3pt;margin-top:3.55pt;width:274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" filled="f" stroked="f">
                <v:textbox>
                  <w:txbxContent>
                    <w:p w14:paraId="773BE0AC" w14:textId="77777777" w:rsidR="009716FD" w:rsidRPr="00215AB1" w:rsidRDefault="009716FD" w:rsidP="009716FD">
                      <w:pPr>
                        <w:jc w:val="right"/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lang w:bidi="pa-IN"/>
                        </w:rPr>
                      </w:pPr>
                      <w:bookmarkStart w:id="1" w:name="_GoBack"/>
                      <w:r w:rsidRPr="000F1ACB">
                        <w:rPr>
                          <w:rFonts w:ascii="Open Sans" w:eastAsia="Microsoft YaHei" w:hAnsi="Open Sans" w:cs="Open Sans"/>
                          <w:color w:val="auto"/>
                          <w:sz w:val="32"/>
                          <w:szCs w:val="32"/>
                        </w:rPr>
                        <w:t>Hindi |</w:t>
                      </w:r>
                      <w:r w:rsidRPr="00215AB1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215AB1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cs/>
                          <w:lang w:bidi="hi-IN"/>
                        </w:rPr>
                        <w:t>हिन्दी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661">
        <w:rPr>
          <w:rFonts w:ascii="Nirmala UI" w:hAnsi="Nirmala UI" w:cs="Nirmala UI"/>
          <w:noProof/>
        </w:rPr>
        <w:drawing>
          <wp:inline distT="0" distB="0" distL="0" distR="0" wp14:anchorId="1570E562" wp14:editId="693631D6">
            <wp:extent cx="2088000" cy="1047600"/>
            <wp:effectExtent l="0" t="0" r="7620" b="635"/>
            <wp:docPr id="1299326034" name="Picture 3" descr="ऑस्ट्रेलियाई सरकार का प्रतीक चिन्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26034" name="Picture 3" descr="ऑस्ट्रेलियाई सरकार का प्रतीक चिन्ह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1D8B" w14:textId="32C08DB5" w:rsidR="00822523" w:rsidRPr="00285661" w:rsidRDefault="00D927CC" w:rsidP="00C1141C">
      <w:pPr>
        <w:pStyle w:val="Heading1"/>
        <w:spacing w:before="1080"/>
        <w:ind w:left="2246" w:right="-475"/>
        <w:rPr>
          <w:rFonts w:ascii="Nirmala UI" w:hAnsi="Nirmala UI" w:cs="Nirmala UI"/>
          <w:spacing w:val="-2"/>
          <w:sz w:val="96"/>
          <w:szCs w:val="96"/>
        </w:rPr>
      </w:pPr>
      <w:r w:rsidRPr="00285661">
        <w:rPr>
          <w:rFonts w:ascii="Nirmala UI" w:hAnsi="Nirmala UI" w:cs="Nirmala UI"/>
          <w:noProof/>
          <w:color w:val="FFFFFF" w:themeColor="background1"/>
          <w:spacing w:val="-2"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0F0A8DB3" wp14:editId="375D4082">
            <wp:simplePos x="0" y="0"/>
            <wp:positionH relativeFrom="column">
              <wp:posOffset>-122621</wp:posOffset>
            </wp:positionH>
            <wp:positionV relativeFrom="paragraph">
              <wp:posOffset>492665</wp:posOffset>
            </wp:positionV>
            <wp:extent cx="1440000" cy="1491172"/>
            <wp:effectExtent l="0" t="0" r="8255" b="0"/>
            <wp:wrapNone/>
            <wp:docPr id="204724547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4547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94A" w:rsidRPr="00285661">
        <w:rPr>
          <w:rFonts w:ascii="Nirmala UI" w:hAnsi="Nirmala UI" w:cs="Nirmala UI"/>
          <w:noProof/>
          <w:color w:val="FFFFFF" w:themeColor="background1"/>
          <w:spacing w:val="-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994B59" wp14:editId="6DEC5BB0">
                <wp:simplePos x="0" y="0"/>
                <wp:positionH relativeFrom="page">
                  <wp:posOffset>0</wp:posOffset>
                </wp:positionH>
                <wp:positionV relativeFrom="page">
                  <wp:posOffset>1499016</wp:posOffset>
                </wp:positionV>
                <wp:extent cx="7560000" cy="9198000"/>
                <wp:effectExtent l="0" t="0" r="3175" b="3175"/>
                <wp:wrapNone/>
                <wp:docPr id="6625402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919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Rectangle 1" o:spid="_x0000_s1025" alt="&quot;&quot;" style="width:595.3pt;height:724.25pt;margin-top:118.05pt;margin-left:0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7216" fillcolor="#005468" stroked="f" strokeweight="1pt"/>
            </w:pict>
          </mc:Fallback>
        </mc:AlternateContent>
      </w:r>
      <w:r w:rsidRPr="00285661">
        <w:rPr>
          <w:rFonts w:ascii="Nirmala UI" w:hAnsi="Nirmala UI" w:cs="Nirmala UI"/>
          <w:color w:val="FFFFFF" w:themeColor="background1"/>
          <w:spacing w:val="-2"/>
          <w:sz w:val="96"/>
          <w:szCs w:val="96"/>
          <w:lang w:val="hi"/>
        </w:rPr>
        <w:t xml:space="preserve">COVID-19 </w:t>
      </w:r>
      <w:r w:rsidRPr="00285661">
        <w:rPr>
          <w:rFonts w:ascii="Nirmala UI" w:hAnsi="Nirmala UI" w:cs="Nirmala UI"/>
          <w:color w:val="FFFFFF" w:themeColor="background1"/>
          <w:spacing w:val="-2"/>
          <w:sz w:val="76"/>
          <w:szCs w:val="76"/>
          <w:cs/>
          <w:lang w:val="hi" w:bidi="hi"/>
        </w:rPr>
        <w:t>से</w:t>
      </w:r>
      <w:r w:rsidRPr="00285661">
        <w:rPr>
          <w:rFonts w:ascii="Nirmala UI" w:hAnsi="Nirmala UI" w:cs="Nirmala UI"/>
          <w:color w:val="FFFFFF" w:themeColor="background1"/>
          <w:spacing w:val="-2"/>
          <w:sz w:val="76"/>
          <w:szCs w:val="76"/>
          <w:lang w:val="hi"/>
        </w:rPr>
        <w:t xml:space="preserve"> </w:t>
      </w:r>
      <w:r w:rsidRPr="00285661">
        <w:rPr>
          <w:rFonts w:ascii="Nirmala UI" w:hAnsi="Nirmala UI" w:cs="Nirmala UI"/>
          <w:color w:val="FFFFFF" w:themeColor="background1"/>
          <w:spacing w:val="-2"/>
          <w:sz w:val="76"/>
          <w:szCs w:val="76"/>
          <w:cs/>
          <w:lang w:val="hi" w:bidi="hi"/>
        </w:rPr>
        <w:t>सुरक्षित</w:t>
      </w:r>
      <w:r w:rsidRPr="00285661">
        <w:rPr>
          <w:rFonts w:ascii="Nirmala UI" w:hAnsi="Nirmala UI" w:cs="Nirmala UI"/>
          <w:color w:val="FFFFFF" w:themeColor="background1"/>
          <w:spacing w:val="-2"/>
          <w:sz w:val="76"/>
          <w:szCs w:val="76"/>
          <w:lang w:val="hi"/>
        </w:rPr>
        <w:t xml:space="preserve"> </w:t>
      </w:r>
      <w:r w:rsidRPr="00285661">
        <w:rPr>
          <w:rFonts w:ascii="Nirmala UI" w:hAnsi="Nirmala UI" w:cs="Nirmala UI"/>
          <w:color w:val="FFFFFF" w:themeColor="background1"/>
          <w:spacing w:val="-2"/>
          <w:sz w:val="76"/>
          <w:szCs w:val="76"/>
          <w:cs/>
          <w:lang w:val="hi" w:bidi="hi"/>
        </w:rPr>
        <w:t>रहें</w:t>
      </w:r>
    </w:p>
    <w:p w14:paraId="0C292D73" w14:textId="676773CA" w:rsidR="00537EA7" w:rsidRPr="00285661" w:rsidRDefault="00D927CC" w:rsidP="00AB1227">
      <w:pPr>
        <w:pStyle w:val="Subtitle"/>
        <w:rPr>
          <w:rFonts w:ascii="Nirmala UI" w:hAnsi="Nirmala UI" w:cs="Nirmala UI"/>
        </w:rPr>
      </w:pPr>
      <w:r w:rsidRPr="00285661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6E127C" wp14:editId="3F121804">
                <wp:simplePos x="0" y="0"/>
                <wp:positionH relativeFrom="page">
                  <wp:posOffset>0</wp:posOffset>
                </wp:positionH>
                <wp:positionV relativeFrom="page">
                  <wp:posOffset>3774558</wp:posOffset>
                </wp:positionV>
                <wp:extent cx="7559675" cy="1190847"/>
                <wp:effectExtent l="0" t="0" r="3175" b="9525"/>
                <wp:wrapNone/>
                <wp:docPr id="211526851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1908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A34D6B6" id="Rectangle 1" o:spid="_x0000_s1026" style="position:absolute;margin-left:0;margin-top:297.2pt;width:595.25pt;height:9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" fillcolor="white [3212]" stroked="f" strokeweight="1pt">
                <w10:wrap anchorx="page" anchory="page"/>
              </v:rect>
            </w:pict>
          </mc:Fallback>
        </mc:AlternateContent>
      </w:r>
      <w:r w:rsidR="00822523" w:rsidRPr="00285661">
        <w:rPr>
          <w:rFonts w:ascii="Nirmala UI" w:eastAsia="Arial Unicode MS" w:hAnsi="Nirmala UI" w:cs="Nirmala UI"/>
          <w:lang w:val="hi"/>
        </w:rPr>
        <w:t xml:space="preserve">COVID-19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अभी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भी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समुदाय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में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मौजूद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है।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यह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कुछ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दिव्याँग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लोगों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को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बहुत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बीमार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कर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सकता</w:t>
      </w:r>
      <w:r w:rsidR="00822523" w:rsidRPr="00285661">
        <w:rPr>
          <w:rFonts w:ascii="Nirmala UI" w:eastAsia="Arial Unicode MS" w:hAnsi="Nirmala UI" w:cs="Nirmala UI"/>
          <w:lang w:val="hi"/>
        </w:rPr>
        <w:t xml:space="preserve"> </w:t>
      </w:r>
      <w:r w:rsidR="00822523" w:rsidRPr="00285661">
        <w:rPr>
          <w:rFonts w:ascii="Nirmala UI" w:eastAsia="Arial Unicode MS" w:hAnsi="Nirmala UI" w:cs="Nirmala UI"/>
          <w:cs/>
          <w:lang w:val="hi" w:bidi="hi"/>
        </w:rPr>
        <w:t>है।</w:t>
      </w:r>
    </w:p>
    <w:p w14:paraId="22C140FD" w14:textId="06D1F0DE" w:rsidR="006C0026" w:rsidRPr="00285661" w:rsidRDefault="00C1141C" w:rsidP="00C1141C">
      <w:pPr>
        <w:pStyle w:val="Introduction"/>
        <w:spacing w:before="1200" w:after="240"/>
        <w:ind w:left="2376"/>
        <w:rPr>
          <w:rStyle w:val="Hyperlink"/>
          <w:rFonts w:ascii="Nirmala UI" w:hAnsi="Nirmala UI" w:cs="Nirmala UI"/>
        </w:rPr>
      </w:pPr>
      <w:r w:rsidRPr="00285661">
        <w:rPr>
          <w:rFonts w:ascii="Nirmala UI" w:hAnsi="Nirmala UI" w:cs="Nirmala UI"/>
          <w:noProof/>
          <w:color w:val="003E4D" w:themeColor="accent1" w:themeShade="BF"/>
        </w:rPr>
        <w:drawing>
          <wp:anchor distT="0" distB="0" distL="114300" distR="114300" simplePos="0" relativeHeight="251662336" behindDoc="0" locked="0" layoutInCell="1" allowOverlap="1" wp14:anchorId="1F865E49" wp14:editId="5363D132">
            <wp:simplePos x="0" y="0"/>
            <wp:positionH relativeFrom="column">
              <wp:posOffset>-4445</wp:posOffset>
            </wp:positionH>
            <wp:positionV relativeFrom="paragraph">
              <wp:posOffset>226695</wp:posOffset>
            </wp:positionV>
            <wp:extent cx="1115695" cy="1123950"/>
            <wp:effectExtent l="0" t="0" r="8255" b="0"/>
            <wp:wrapNone/>
            <wp:docPr id="180823596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3596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661">
        <w:rPr>
          <w:rFonts w:ascii="Nirmala UI" w:eastAsia="Arial Unicode MS" w:hAnsi="Nirmala UI" w:cs="Nirmala UI"/>
          <w:cs/>
          <w:lang w:val="hi" w:bidi="hi"/>
        </w:rPr>
        <w:t>इस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वेबसाइट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पर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दिव्याँग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लोग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साझा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कर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रहे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हैं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कि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उन्हें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टीका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क्यों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लगाया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जाता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है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और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वे</w:t>
      </w:r>
      <w:r w:rsidRPr="00285661">
        <w:rPr>
          <w:rFonts w:ascii="Nirmala UI" w:eastAsia="Arial Unicode MS" w:hAnsi="Nirmala UI" w:cs="Nirmala UI"/>
          <w:lang w:val="hi"/>
        </w:rPr>
        <w:t xml:space="preserve"> COVID-</w:t>
      </w:r>
      <w:r w:rsidRPr="00285661">
        <w:rPr>
          <w:rFonts w:ascii="Nirmala UI" w:eastAsia="Arial Unicode MS" w:hAnsi="Nirmala UI" w:cs="Nirmala UI"/>
          <w:cs/>
          <w:lang w:val="hi" w:bidi="hi"/>
        </w:rPr>
        <w:t>सुरक्षित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कैसे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रहते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हैं</w:t>
      </w:r>
      <w:r w:rsidRPr="00285661">
        <w:rPr>
          <w:rFonts w:ascii="Nirmala UI" w:eastAsia="Arial Unicode MS" w:hAnsi="Nirmala UI" w:cs="Nirmala UI"/>
          <w:lang w:val="hi"/>
        </w:rPr>
        <w:t xml:space="preserve">: </w:t>
      </w:r>
      <w:hyperlink r:id="rId11" w:tooltip="www.disabilitygateway.gov.au/COVIDstories" w:history="1">
        <w:r w:rsidR="006C0026" w:rsidRPr="00285661">
          <w:rPr>
            <w:rStyle w:val="Hyperlink"/>
            <w:rFonts w:ascii="Nirmala UI" w:eastAsia="Arial Unicode MS" w:hAnsi="Nirmala UI" w:cs="Nirmala UI"/>
            <w:lang w:val="hi"/>
          </w:rPr>
          <w:t>disabilitygateway.gov.au/COVIDstories</w:t>
        </w:r>
      </w:hyperlink>
    </w:p>
    <w:p w14:paraId="6AE6E3D4" w14:textId="77777777" w:rsidR="00816376" w:rsidRPr="00285661" w:rsidRDefault="00816376" w:rsidP="000071CA">
      <w:pPr>
        <w:rPr>
          <w:rFonts w:ascii="Nirmala UI" w:hAnsi="Nirmala UI" w:cs="Nirmala UI"/>
        </w:rPr>
      </w:pPr>
    </w:p>
    <w:p w14:paraId="36BF2584" w14:textId="77777777" w:rsidR="00EC7BD9" w:rsidRPr="00285661" w:rsidRDefault="00EC7BD9" w:rsidP="000071CA">
      <w:pPr>
        <w:rPr>
          <w:rFonts w:ascii="Nirmala UI" w:hAnsi="Nirmala UI" w:cs="Nirmala UI"/>
        </w:rPr>
        <w:sectPr w:rsidR="00EC7BD9" w:rsidRPr="00285661" w:rsidSect="005A6E3C">
          <w:pgSz w:w="11906" w:h="16838"/>
          <w:pgMar w:top="284" w:right="794" w:bottom="284" w:left="794" w:header="170" w:footer="113" w:gutter="0"/>
          <w:cols w:space="708"/>
          <w:docGrid w:linePitch="558"/>
        </w:sectPr>
      </w:pPr>
    </w:p>
    <w:p w14:paraId="5E0F0933" w14:textId="77777777" w:rsidR="00EC7BD9" w:rsidRPr="00285661" w:rsidRDefault="00D927CC" w:rsidP="005D3C3E">
      <w:pPr>
        <w:jc w:val="center"/>
        <w:rPr>
          <w:rFonts w:ascii="Nirmala UI" w:hAnsi="Nirmala UI" w:cs="Nirmala UI"/>
        </w:rPr>
      </w:pPr>
      <w:r w:rsidRPr="00285661">
        <w:rPr>
          <w:rFonts w:ascii="Nirmala UI" w:hAnsi="Nirmala UI" w:cs="Nirmala UI"/>
          <w:noProof/>
        </w:rPr>
        <w:drawing>
          <wp:inline distT="0" distB="0" distL="0" distR="0" wp14:anchorId="7D87E8F8" wp14:editId="55B07407">
            <wp:extent cx="1188000" cy="1185720"/>
            <wp:effectExtent l="0" t="0" r="0" b="0"/>
            <wp:docPr id="1629693567" name="Picture 2" descr="एक व्यक्ति की बांह पर एक पैच लगा है और दीवार पर 12 महीने दर्शाता कैलेंडर ह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93567" name="Picture 2" descr="एक व्यक्ति की बांह पर एक पैच लगा है और दीवार पर 12 महीने दर्शाता कैलेंडर है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D7FA" w14:textId="3B4D3595" w:rsidR="005D3C3E" w:rsidRPr="00285661" w:rsidRDefault="00D927CC" w:rsidP="005D3C3E">
      <w:pPr>
        <w:jc w:val="center"/>
        <w:rPr>
          <w:rFonts w:ascii="Nirmala UI" w:hAnsi="Nirmala UI" w:cs="Nirmala UI"/>
          <w:szCs w:val="24"/>
        </w:rPr>
      </w:pP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COVID-19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टीका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लगवाकर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खुद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को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सुरक्षित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रख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सकते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हैं।</w:t>
      </w:r>
      <w:r w:rsidR="00C1141C" w:rsidRPr="00285661">
        <w:rPr>
          <w:rFonts w:ascii="Nirmala UI" w:eastAsia="Arial Unicode MS" w:hAnsi="Nirmala UI" w:cs="Nirmala UI"/>
          <w:szCs w:val="24"/>
          <w:cs/>
          <w:lang w:val="hi" w:bidi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अधिकांश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वयस्कों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को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12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महीने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में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बूस्टर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खुराक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मिल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सकती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है।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</w:p>
    <w:p w14:paraId="29CA3B42" w14:textId="77777777" w:rsidR="00CC4D19" w:rsidRPr="00285661" w:rsidRDefault="00D927CC" w:rsidP="005D3C3E">
      <w:pPr>
        <w:jc w:val="center"/>
        <w:rPr>
          <w:rFonts w:ascii="Nirmala UI" w:hAnsi="Nirmala UI" w:cs="Nirmala UI"/>
        </w:rPr>
      </w:pPr>
      <w:r w:rsidRPr="00285661">
        <w:rPr>
          <w:rFonts w:ascii="Nirmala UI" w:hAnsi="Nirmala UI" w:cs="Nirmala UI"/>
          <w:noProof/>
        </w:rPr>
        <w:drawing>
          <wp:inline distT="0" distB="0" distL="0" distR="0" wp14:anchorId="6ABBD440" wp14:editId="135D8D9A">
            <wp:extent cx="1188000" cy="1188000"/>
            <wp:effectExtent l="0" t="0" r="0" b="0"/>
            <wp:docPr id="217288964" name="Picture 4" descr="चिकित्सीय वर्दियाँ पहने दो लो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88964" name="Picture 4" descr="चिकित्सीय वर्दियाँ पहने दो लोग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179D" w14:textId="77777777" w:rsidR="005D3C3E" w:rsidRPr="00285661" w:rsidRDefault="00D927CC" w:rsidP="005D3C3E">
      <w:pPr>
        <w:jc w:val="center"/>
        <w:rPr>
          <w:rFonts w:ascii="Nirmala UI" w:hAnsi="Nirmala UI" w:cs="Nirmala UI"/>
          <w:szCs w:val="24"/>
        </w:rPr>
      </w:pP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यह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तय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करने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में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सहायता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लिए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अपने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स्वास्थ्य</w:t>
      </w:r>
      <w:r w:rsidRPr="00285661">
        <w:rPr>
          <w:rFonts w:ascii="Nirmala UI" w:eastAsia="Arial Unicode MS" w:hAnsi="Nirmala UI" w:cs="Nirmala UI"/>
          <w:szCs w:val="24"/>
          <w:lang w:val="hi"/>
        </w:rPr>
        <w:t>-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देखभाल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प्रदाता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बात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सकते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कि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क्या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आपको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COVID-19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टीकाकरण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एक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और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खुराक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लेनी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चाहिए।</w:t>
      </w:r>
    </w:p>
    <w:p w14:paraId="71A6BB32" w14:textId="77777777" w:rsidR="00CC4D19" w:rsidRPr="00285661" w:rsidRDefault="00D927CC" w:rsidP="005D3C3E">
      <w:pPr>
        <w:jc w:val="center"/>
        <w:rPr>
          <w:rFonts w:ascii="Nirmala UI" w:hAnsi="Nirmala UI" w:cs="Nirmala UI"/>
        </w:rPr>
      </w:pPr>
      <w:r w:rsidRPr="00285661">
        <w:rPr>
          <w:rFonts w:ascii="Nirmala UI" w:hAnsi="Nirmala UI" w:cs="Nirmala UI"/>
        </w:rPr>
        <w:br w:type="column"/>
      </w:r>
      <w:r w:rsidRPr="00285661">
        <w:rPr>
          <w:rFonts w:ascii="Nirmala UI" w:hAnsi="Nirmala UI" w:cs="Nirmala UI"/>
          <w:noProof/>
        </w:rPr>
        <w:drawing>
          <wp:inline distT="0" distB="0" distL="0" distR="0" wp14:anchorId="6FB23A38" wp14:editId="1A277002">
            <wp:extent cx="1188000" cy="1192595"/>
            <wp:effectExtent l="0" t="0" r="0" b="7620"/>
            <wp:docPr id="1463714158" name="Picture 3" descr="एक गोले में दो वयस्क और दीवार पर 6 महीने दर्शाता कैलेंडर ह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14158" name="Picture 3" descr="एक गोले में दो वयस्क और दीवार पर 6 महीने दर्शाता कैलेंडर है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7336" w14:textId="77777777" w:rsidR="005D3C3E" w:rsidRPr="00285661" w:rsidRDefault="00D927CC" w:rsidP="005D3C3E">
      <w:pPr>
        <w:jc w:val="center"/>
        <w:rPr>
          <w:rFonts w:ascii="Nirmala UI" w:hAnsi="Nirmala UI" w:cs="Nirmala UI"/>
          <w:szCs w:val="24"/>
        </w:rPr>
      </w:pP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कुछ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वयस्कों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को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हरेक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6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महीनों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में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बूस्टर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खुराक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लेने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सलाह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दी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जाती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है।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उदाहरण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लिए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,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यदि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65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वर्ष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अधिक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आयु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या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गंभीर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रूप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इम्यूनोकॉम्प्रोमाइज़्ड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हैं।</w:t>
      </w:r>
    </w:p>
    <w:p w14:paraId="5618B6CF" w14:textId="77777777" w:rsidR="005D3C3E" w:rsidRPr="00285661" w:rsidRDefault="00D927CC" w:rsidP="005D3C3E">
      <w:pPr>
        <w:jc w:val="center"/>
        <w:rPr>
          <w:rFonts w:ascii="Nirmala UI" w:hAnsi="Nirmala UI" w:cs="Nirmala UI"/>
        </w:rPr>
      </w:pPr>
      <w:r w:rsidRPr="00285661">
        <w:rPr>
          <w:rFonts w:ascii="Nirmala UI" w:hAnsi="Nirmala UI" w:cs="Nirmala UI"/>
          <w:noProof/>
        </w:rPr>
        <w:drawing>
          <wp:inline distT="0" distB="0" distL="0" distR="0" wp14:anchorId="293C302B" wp14:editId="3E588ABC">
            <wp:extent cx="1188000" cy="1184052"/>
            <wp:effectExtent l="0" t="0" r="0" b="0"/>
            <wp:docPr id="1404136699" name="Picture 5" descr="एक गोला जिसमें दिखाया गया है कि एक व्यक्ति अपने घर में है, एक व्यक्ति हाथ धो रहा है और एक फेस मास्क ह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36699" name="Picture 5" descr="एक गोला जिसमें दिखाया गया है कि एक व्यक्ति अपने घर में है, एक व्यक्ति हाथ धो रहा है और एक फेस मास्क है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F506" w14:textId="77777777" w:rsidR="005D3C3E" w:rsidRPr="00285661" w:rsidRDefault="00D927CC" w:rsidP="005D3C3E">
      <w:pPr>
        <w:jc w:val="center"/>
        <w:rPr>
          <w:rFonts w:ascii="Nirmala UI" w:hAnsi="Nirmala UI" w:cs="Nirmala UI"/>
          <w:szCs w:val="24"/>
        </w:rPr>
      </w:pP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COVID-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सुरक्षित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रहकर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भी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अपनी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सुरक्षा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सकते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हैं।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यदि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अस्वस्थ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महसूस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कर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रहे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,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तो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घर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पर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रह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सकते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,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अपने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हाथ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धो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सकते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और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मास्क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पहन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सकते</w:t>
      </w:r>
      <w:r w:rsidRPr="00285661">
        <w:rPr>
          <w:rFonts w:ascii="Nirmala UI" w:eastAsia="Arial Unicode MS" w:hAnsi="Nirmala UI" w:cs="Nirmala UI"/>
          <w:szCs w:val="24"/>
          <w:lang w:val="hi"/>
        </w:rPr>
        <w:t>/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ती</w:t>
      </w:r>
      <w:r w:rsidRPr="00285661">
        <w:rPr>
          <w:rFonts w:ascii="Nirmala UI" w:eastAsia="Arial Unicode MS" w:hAnsi="Nirmala UI" w:cs="Nirmala UI"/>
          <w:szCs w:val="24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szCs w:val="24"/>
          <w:cs/>
          <w:lang w:val="hi" w:bidi="hi"/>
        </w:rPr>
        <w:t>हैं।</w:t>
      </w:r>
    </w:p>
    <w:p w14:paraId="1DA9A825" w14:textId="77777777" w:rsidR="005D3C3E" w:rsidRPr="00285661" w:rsidRDefault="005D3C3E" w:rsidP="000071CA">
      <w:pPr>
        <w:rPr>
          <w:rFonts w:ascii="Nirmala UI" w:hAnsi="Nirmala UI" w:cs="Nirmala UI"/>
        </w:rPr>
      </w:pPr>
    </w:p>
    <w:p w14:paraId="10A4596D" w14:textId="77777777" w:rsidR="005D3C3E" w:rsidRPr="00285661" w:rsidRDefault="005D3C3E" w:rsidP="000071CA">
      <w:pPr>
        <w:rPr>
          <w:rFonts w:ascii="Nirmala UI" w:hAnsi="Nirmala UI" w:cs="Nirmala UI"/>
        </w:rPr>
        <w:sectPr w:rsidR="005D3C3E" w:rsidRPr="00285661" w:rsidSect="00EC7BD9">
          <w:type w:val="continuous"/>
          <w:pgSz w:w="11906" w:h="16838"/>
          <w:pgMar w:top="284" w:right="794" w:bottom="284" w:left="794" w:header="170" w:footer="113" w:gutter="0"/>
          <w:cols w:num="2" w:space="1134"/>
          <w:docGrid w:linePitch="558"/>
        </w:sectPr>
      </w:pPr>
    </w:p>
    <w:p w14:paraId="0C07771A" w14:textId="77777777" w:rsidR="00EC7BD9" w:rsidRPr="00285661" w:rsidRDefault="00D927CC" w:rsidP="005E0526">
      <w:pPr>
        <w:pStyle w:val="Footer"/>
        <w:rPr>
          <w:rFonts w:ascii="Nirmala UI" w:hAnsi="Nirmala UI" w:cs="Nirmala UI"/>
        </w:rPr>
      </w:pPr>
      <w:r w:rsidRPr="00285661">
        <w:rPr>
          <w:rFonts w:ascii="Nirmala UI" w:eastAsia="Arial Unicode MS" w:hAnsi="Nirmala UI" w:cs="Nirmala UI"/>
          <w:cs/>
          <w:lang w:val="hi" w:bidi="hi"/>
        </w:rPr>
        <w:t>और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अधिक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जानकारी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के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लिए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आप</w:t>
      </w:r>
      <w:r w:rsidRPr="00285661">
        <w:rPr>
          <w:rFonts w:ascii="Nirmala UI" w:eastAsia="Arial Unicode MS" w:hAnsi="Nirmala UI" w:cs="Nirmala UI"/>
          <w:lang w:val="hi"/>
        </w:rPr>
        <w:t xml:space="preserve"> Disability Gateway </w:t>
      </w:r>
      <w:r w:rsidRPr="00285661">
        <w:rPr>
          <w:rFonts w:ascii="Nirmala UI" w:eastAsia="Arial Unicode MS" w:hAnsi="Nirmala UI" w:cs="Nirmala UI"/>
          <w:cs/>
          <w:lang w:val="hi" w:bidi="hi"/>
        </w:rPr>
        <w:t>की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वेबसाइट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hyperlink r:id="rId16" w:history="1">
        <w:r w:rsidR="00EC7BD9" w:rsidRPr="00285661">
          <w:rPr>
            <w:rStyle w:val="Hyperlink"/>
            <w:rFonts w:ascii="Nirmala UI" w:eastAsia="Arial Unicode MS" w:hAnsi="Nirmala UI" w:cs="Nirmala UI"/>
            <w:bCs/>
            <w:color w:val="FFFFFF" w:themeColor="background1"/>
            <w:lang w:val="hi"/>
          </w:rPr>
          <w:t>disabilitygateway.gov.au/covid19-support</w:t>
        </w:r>
      </w:hyperlink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पर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जा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सकते</w:t>
      </w:r>
      <w:r w:rsidRPr="00285661">
        <w:rPr>
          <w:rFonts w:ascii="Nirmala UI" w:eastAsia="Arial Unicode MS" w:hAnsi="Nirmala UI" w:cs="Nirmala UI"/>
          <w:lang w:val="hi"/>
        </w:rPr>
        <w:t>/</w:t>
      </w:r>
      <w:r w:rsidRPr="00285661">
        <w:rPr>
          <w:rFonts w:ascii="Nirmala UI" w:eastAsia="Arial Unicode MS" w:hAnsi="Nirmala UI" w:cs="Nirmala UI"/>
          <w:cs/>
          <w:lang w:val="hi" w:bidi="hi"/>
        </w:rPr>
        <w:t>ती</w:t>
      </w:r>
      <w:r w:rsidRPr="00285661">
        <w:rPr>
          <w:rFonts w:ascii="Nirmala UI" w:eastAsia="Arial Unicode MS" w:hAnsi="Nirmala UI" w:cs="Nirmala UI"/>
          <w:lang w:val="hi"/>
        </w:rPr>
        <w:t xml:space="preserve"> </w:t>
      </w:r>
      <w:r w:rsidRPr="00285661">
        <w:rPr>
          <w:rFonts w:ascii="Nirmala UI" w:eastAsia="Arial Unicode MS" w:hAnsi="Nirmala UI" w:cs="Nirmala UI"/>
          <w:cs/>
          <w:lang w:val="hi" w:bidi="hi"/>
        </w:rPr>
        <w:t>हैं</w:t>
      </w:r>
    </w:p>
    <w:sectPr w:rsidR="00EC7BD9" w:rsidRPr="00285661" w:rsidSect="00EC7BD9">
      <w:type w:val="continuous"/>
      <w:pgSz w:w="11906" w:h="16838"/>
      <w:pgMar w:top="284" w:right="794" w:bottom="284" w:left="794" w:header="170" w:footer="113" w:gutter="0"/>
      <w:cols w:space="708"/>
      <w:docGrid w:linePitch="5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18EAC679-CF19-4F26-86AF-A863A702197B}"/>
    <w:embedItalic r:id="rId2" w:fontKey="{0EEB7FEF-0710-466C-8D98-C7BF831F81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52192808-7DCA-4593-9056-3EE2F89E1575}"/>
    <w:embedItalic r:id="rId4" w:fontKey="{42A646B1-6269-4F20-852A-B6A0EB337B7F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F48D1DBA-FE55-42F2-9310-BA700F1A8B1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BA72D465-9B80-452D-9D65-E0D7814C5618}"/>
    <w:embedBold r:id="rId7" w:fontKey="{C5BAEDFF-0D77-4D91-988C-105DFAD25EB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ECCD2DC8-BFC2-4C8A-8953-8BA9CE46FE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TrueTypeFonts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6D"/>
    <w:rsid w:val="000071CA"/>
    <w:rsid w:val="00040C78"/>
    <w:rsid w:val="0005205B"/>
    <w:rsid w:val="0006046C"/>
    <w:rsid w:val="00060D1B"/>
    <w:rsid w:val="00071BAD"/>
    <w:rsid w:val="00097E10"/>
    <w:rsid w:val="000B4225"/>
    <w:rsid w:val="000F1ACB"/>
    <w:rsid w:val="001177BE"/>
    <w:rsid w:val="00131BC9"/>
    <w:rsid w:val="00162BFD"/>
    <w:rsid w:val="0016565D"/>
    <w:rsid w:val="00193591"/>
    <w:rsid w:val="001B068B"/>
    <w:rsid w:val="001F095D"/>
    <w:rsid w:val="001F0DFA"/>
    <w:rsid w:val="001F7B0D"/>
    <w:rsid w:val="002057EC"/>
    <w:rsid w:val="00215AB1"/>
    <w:rsid w:val="0022553B"/>
    <w:rsid w:val="002379C0"/>
    <w:rsid w:val="002613D6"/>
    <w:rsid w:val="00285661"/>
    <w:rsid w:val="00295E74"/>
    <w:rsid w:val="003155AB"/>
    <w:rsid w:val="00322B02"/>
    <w:rsid w:val="00326CC3"/>
    <w:rsid w:val="00347925"/>
    <w:rsid w:val="0035469E"/>
    <w:rsid w:val="003706AB"/>
    <w:rsid w:val="00424B42"/>
    <w:rsid w:val="00481089"/>
    <w:rsid w:val="004A3883"/>
    <w:rsid w:val="004B67A9"/>
    <w:rsid w:val="004C1CEC"/>
    <w:rsid w:val="004C27BE"/>
    <w:rsid w:val="0050168D"/>
    <w:rsid w:val="00511EEA"/>
    <w:rsid w:val="00533081"/>
    <w:rsid w:val="00537EA7"/>
    <w:rsid w:val="00543CC1"/>
    <w:rsid w:val="005565BD"/>
    <w:rsid w:val="005648E5"/>
    <w:rsid w:val="00574E87"/>
    <w:rsid w:val="005A6E3C"/>
    <w:rsid w:val="005C594A"/>
    <w:rsid w:val="005D3C3E"/>
    <w:rsid w:val="005E0526"/>
    <w:rsid w:val="00617D78"/>
    <w:rsid w:val="00637305"/>
    <w:rsid w:val="00640796"/>
    <w:rsid w:val="00651304"/>
    <w:rsid w:val="0066144E"/>
    <w:rsid w:val="00664432"/>
    <w:rsid w:val="00671FF4"/>
    <w:rsid w:val="006B4FAF"/>
    <w:rsid w:val="006C0026"/>
    <w:rsid w:val="006D2F53"/>
    <w:rsid w:val="00713FAF"/>
    <w:rsid w:val="00722BEB"/>
    <w:rsid w:val="00765DFA"/>
    <w:rsid w:val="007B297D"/>
    <w:rsid w:val="007B2ABE"/>
    <w:rsid w:val="007D2871"/>
    <w:rsid w:val="00816376"/>
    <w:rsid w:val="0081721E"/>
    <w:rsid w:val="00821E57"/>
    <w:rsid w:val="00822523"/>
    <w:rsid w:val="00895147"/>
    <w:rsid w:val="008E2051"/>
    <w:rsid w:val="009030BD"/>
    <w:rsid w:val="00903C1D"/>
    <w:rsid w:val="00915920"/>
    <w:rsid w:val="00937CB0"/>
    <w:rsid w:val="009436A4"/>
    <w:rsid w:val="00947C1A"/>
    <w:rsid w:val="0095333C"/>
    <w:rsid w:val="009716FD"/>
    <w:rsid w:val="009D3970"/>
    <w:rsid w:val="009D58E2"/>
    <w:rsid w:val="009E38F4"/>
    <w:rsid w:val="00A629F9"/>
    <w:rsid w:val="00A81769"/>
    <w:rsid w:val="00AA274F"/>
    <w:rsid w:val="00AB1227"/>
    <w:rsid w:val="00AC043F"/>
    <w:rsid w:val="00AD206C"/>
    <w:rsid w:val="00B54DC7"/>
    <w:rsid w:val="00B81CBB"/>
    <w:rsid w:val="00BD00F2"/>
    <w:rsid w:val="00C04D48"/>
    <w:rsid w:val="00C1141C"/>
    <w:rsid w:val="00C2257A"/>
    <w:rsid w:val="00C25A08"/>
    <w:rsid w:val="00C35BE6"/>
    <w:rsid w:val="00C41D1B"/>
    <w:rsid w:val="00C71A6D"/>
    <w:rsid w:val="00C90A18"/>
    <w:rsid w:val="00CA0140"/>
    <w:rsid w:val="00CA45CC"/>
    <w:rsid w:val="00CB17BC"/>
    <w:rsid w:val="00CC4D19"/>
    <w:rsid w:val="00CD3418"/>
    <w:rsid w:val="00CE3A37"/>
    <w:rsid w:val="00D06164"/>
    <w:rsid w:val="00D65B2E"/>
    <w:rsid w:val="00D874F7"/>
    <w:rsid w:val="00D927CC"/>
    <w:rsid w:val="00DA3DC8"/>
    <w:rsid w:val="00E15796"/>
    <w:rsid w:val="00E20643"/>
    <w:rsid w:val="00E577D1"/>
    <w:rsid w:val="00E6764A"/>
    <w:rsid w:val="00E751C6"/>
    <w:rsid w:val="00EA739F"/>
    <w:rsid w:val="00EC70D4"/>
    <w:rsid w:val="00EC7BD9"/>
    <w:rsid w:val="00F01CC7"/>
    <w:rsid w:val="00F42007"/>
    <w:rsid w:val="00F50696"/>
    <w:rsid w:val="00F53A66"/>
    <w:rsid w:val="00F558E0"/>
    <w:rsid w:val="00F93189"/>
    <w:rsid w:val="00FC33B4"/>
    <w:rsid w:val="00FD14D6"/>
    <w:rsid w:val="00FE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276D8"/>
  <w15:chartTrackingRefBased/>
  <w15:docId w15:val="{1D768156-44D5-41A4-8389-0C7A0EE7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background1"/>
        <w:kern w:val="2"/>
        <w:sz w:val="24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0C78"/>
  </w:style>
  <w:style w:type="paragraph" w:styleId="Heading1">
    <w:name w:val="heading 1"/>
    <w:basedOn w:val="Normal"/>
    <w:next w:val="Normal"/>
    <w:link w:val="Heading1Char"/>
    <w:uiPriority w:val="9"/>
    <w:qFormat/>
    <w:rsid w:val="00895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147"/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147"/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69E"/>
    <w:pPr>
      <w:spacing w:before="720" w:after="120" w:line="192" w:lineRule="auto"/>
      <w:ind w:left="2381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5469E"/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1227"/>
    <w:pPr>
      <w:numPr>
        <w:ilvl w:val="1"/>
      </w:numPr>
      <w:spacing w:after="560"/>
      <w:ind w:left="2381"/>
    </w:pPr>
    <w:rPr>
      <w:rFonts w:eastAsiaTheme="majorEastAsia" w:cstheme="majorBidi"/>
      <w:spacing w:val="15"/>
      <w:sz w:val="33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B1227"/>
    <w:rPr>
      <w:rFonts w:eastAsiaTheme="majorEastAsia" w:cstheme="majorBidi"/>
      <w:spacing w:val="15"/>
      <w:sz w:val="33"/>
      <w:szCs w:val="35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95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40C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40C78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1F095D"/>
    <w:pPr>
      <w:pBdr>
        <w:top w:val="single" w:sz="8" w:space="5" w:color="FFFFFF" w:themeColor="background1"/>
      </w:pBdr>
      <w:tabs>
        <w:tab w:val="center" w:pos="4513"/>
        <w:tab w:val="right" w:pos="9026"/>
      </w:tabs>
      <w:spacing w:after="0"/>
      <w:jc w:val="center"/>
    </w:pPr>
    <w:rPr>
      <w:sz w:val="29"/>
    </w:rPr>
  </w:style>
  <w:style w:type="character" w:customStyle="1" w:styleId="FooterChar">
    <w:name w:val="Footer Char"/>
    <w:basedOn w:val="DefaultParagraphFont"/>
    <w:link w:val="Footer"/>
    <w:uiPriority w:val="99"/>
    <w:rsid w:val="001F095D"/>
    <w:rPr>
      <w:sz w:val="29"/>
    </w:rPr>
  </w:style>
  <w:style w:type="paragraph" w:customStyle="1" w:styleId="Introduction">
    <w:name w:val="Introduction"/>
    <w:uiPriority w:val="25"/>
    <w:qFormat/>
    <w:rsid w:val="00CE3A37"/>
    <w:pPr>
      <w:spacing w:before="680" w:after="360"/>
      <w:ind w:left="2381"/>
      <w:contextualSpacing/>
    </w:pPr>
    <w:rPr>
      <w:color w:val="005468" w:themeColor="text2"/>
      <w:sz w:val="36"/>
    </w:rPr>
  </w:style>
  <w:style w:type="paragraph" w:customStyle="1" w:styleId="Image">
    <w:name w:val="Image"/>
    <w:basedOn w:val="Normal"/>
    <w:uiPriority w:val="25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537EA7"/>
    <w:rPr>
      <w:b/>
      <w:color w:val="005468" w:themeColor="text2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06AB"/>
    <w:pPr>
      <w:spacing w:after="0" w:line="240" w:lineRule="auto"/>
    </w:pPr>
    <w:rPr>
      <w:sz w:val="22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2613D6"/>
    <w:pPr>
      <w:spacing w:after="0" w:line="240" w:lineRule="auto"/>
    </w:pPr>
  </w:style>
  <w:style w:type="paragraph" w:customStyle="1" w:styleId="Spacer">
    <w:name w:val="Spacer"/>
    <w:basedOn w:val="Subtitle"/>
    <w:uiPriority w:val="25"/>
    <w:qFormat/>
    <w:rsid w:val="000B4225"/>
    <w:pPr>
      <w:spacing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disabilitygateway.gov.au/covid19-suppo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isabilitygateway.gov.au/COVIDstories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Stay%20Protected%20A4%20Poster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ysClr val="windowText" lastClr="000000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45DED-AE00-48F5-91AE-87EF4B591DFB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customXml/itemProps2.xml><?xml version="1.0" encoding="utf-8"?>
<ds:datastoreItem xmlns:ds="http://schemas.openxmlformats.org/officeDocument/2006/customXml" ds:itemID="{1729A9AB-D961-4CB5-BC15-152D73B74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3F289-8D71-4880-83E8-879657C702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B427A7-F0F0-4ABF-925A-FEA2E8B27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DSS_Covid_Stay Protected A4 Poster_1.0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से सुरक्षित रहें</vt:lpstr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से सुरक्षित रहें</dc:title>
  <dc:creator>Australian Government</dc:creator>
  <cp:lastModifiedBy>Personal PC</cp:lastModifiedBy>
  <cp:revision>2</cp:revision>
  <dcterms:created xsi:type="dcterms:W3CDTF">2025-03-03T01:02:00Z</dcterms:created>
  <dcterms:modified xsi:type="dcterms:W3CDTF">2025-03-03T01:02:00Z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